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9C2A33A" w14:textId="77777777" w:rsidR="0098613F" w:rsidRDefault="0098613F" w:rsidP="0098613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PAUNTON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fl.1485)</w:t>
      </w:r>
    </w:p>
    <w:p w14:paraId="4AFCCCD9" w14:textId="77777777" w:rsidR="0098613F" w:rsidRDefault="0098613F" w:rsidP="0098613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Esquire.</w:t>
      </w:r>
    </w:p>
    <w:p w14:paraId="5F4B866F" w14:textId="77777777" w:rsidR="0098613F" w:rsidRDefault="0098613F" w:rsidP="0098613F">
      <w:pPr>
        <w:pStyle w:val="NoSpacing"/>
        <w:rPr>
          <w:rFonts w:cs="Times New Roman"/>
          <w:szCs w:val="24"/>
        </w:rPr>
      </w:pPr>
    </w:p>
    <w:p w14:paraId="6F7135D9" w14:textId="77777777" w:rsidR="0098613F" w:rsidRDefault="0098613F" w:rsidP="0098613F">
      <w:pPr>
        <w:pStyle w:val="NoSpacing"/>
        <w:rPr>
          <w:rFonts w:cs="Times New Roman"/>
          <w:szCs w:val="24"/>
        </w:rPr>
      </w:pPr>
    </w:p>
    <w:p w14:paraId="652BCAC1" w14:textId="77777777" w:rsidR="0098613F" w:rsidRDefault="0098613F" w:rsidP="0098613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5 Dec.1485</w:t>
      </w:r>
      <w:r>
        <w:rPr>
          <w:rFonts w:cs="Times New Roman"/>
          <w:szCs w:val="24"/>
        </w:rPr>
        <w:tab/>
        <w:t>He became keeper of Sodbury Park, Gloucestershire.</w:t>
      </w:r>
    </w:p>
    <w:p w14:paraId="5C0E30F1" w14:textId="77777777" w:rsidR="0098613F" w:rsidRDefault="0098613F" w:rsidP="0098613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(C.P.R. 1485-94 p.43)</w:t>
      </w:r>
    </w:p>
    <w:p w14:paraId="27787DCC" w14:textId="77777777" w:rsidR="0098613F" w:rsidRDefault="0098613F" w:rsidP="0098613F">
      <w:pPr>
        <w:pStyle w:val="NoSpacing"/>
        <w:rPr>
          <w:rFonts w:cs="Times New Roman"/>
          <w:szCs w:val="24"/>
        </w:rPr>
      </w:pPr>
    </w:p>
    <w:p w14:paraId="547EB255" w14:textId="77777777" w:rsidR="0098613F" w:rsidRDefault="0098613F" w:rsidP="0098613F">
      <w:pPr>
        <w:pStyle w:val="NoSpacing"/>
        <w:rPr>
          <w:rFonts w:cs="Times New Roman"/>
          <w:szCs w:val="24"/>
        </w:rPr>
      </w:pPr>
    </w:p>
    <w:p w14:paraId="1B8C3BB3" w14:textId="77777777" w:rsidR="0098613F" w:rsidRDefault="0098613F" w:rsidP="0098613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13 July 2024</w:t>
      </w:r>
    </w:p>
    <w:p w14:paraId="520F2FA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F90DD86" w14:textId="77777777" w:rsidR="0098613F" w:rsidRDefault="0098613F" w:rsidP="009139A6">
      <w:r>
        <w:separator/>
      </w:r>
    </w:p>
  </w:endnote>
  <w:endnote w:type="continuationSeparator" w:id="0">
    <w:p w14:paraId="16970EE8" w14:textId="77777777" w:rsidR="0098613F" w:rsidRDefault="0098613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E3C02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41676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DC669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6D0CCCD" w14:textId="77777777" w:rsidR="0098613F" w:rsidRDefault="0098613F" w:rsidP="009139A6">
      <w:r>
        <w:separator/>
      </w:r>
    </w:p>
  </w:footnote>
  <w:footnote w:type="continuationSeparator" w:id="0">
    <w:p w14:paraId="679AB3EB" w14:textId="77777777" w:rsidR="0098613F" w:rsidRDefault="0098613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0FF9F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99C78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04FDC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8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613F"/>
    <w:rsid w:val="000666E0"/>
    <w:rsid w:val="002510B7"/>
    <w:rsid w:val="00270799"/>
    <w:rsid w:val="005C130B"/>
    <w:rsid w:val="006364A4"/>
    <w:rsid w:val="00826F5C"/>
    <w:rsid w:val="009139A6"/>
    <w:rsid w:val="009411C2"/>
    <w:rsid w:val="009448BB"/>
    <w:rsid w:val="00947624"/>
    <w:rsid w:val="0098613F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35FC5F"/>
  <w15:chartTrackingRefBased/>
  <w15:docId w15:val="{E5E6BE32-00FA-420C-9E7C-58D845097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21</Words>
  <Characters>123</Characters>
  <Application>Microsoft Office Word</Application>
  <DocSecurity>0</DocSecurity>
  <Lines>1</Lines>
  <Paragraphs>1</Paragraphs>
  <ScaleCrop>false</ScaleCrop>
  <Company/>
  <LinksUpToDate>false</LinksUpToDate>
  <CharactersWithSpaces>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2024-07-13T16:44:00Z</dcterms:created>
  <dcterms:modified xsi:type="dcterms:W3CDTF">2024-07-13T16:44:00Z</dcterms:modified>
</cp:coreProperties>
</file>