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CE836" w14:textId="77777777" w:rsidR="005379D6" w:rsidRDefault="005379D6" w:rsidP="005379D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PAUNTON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01B53F88" w14:textId="77777777" w:rsidR="005379D6" w:rsidRDefault="005379D6" w:rsidP="005379D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152E4B4" w14:textId="77777777" w:rsidR="005379D6" w:rsidRDefault="005379D6" w:rsidP="005379D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41C8BE3" w14:textId="77777777" w:rsidR="005379D6" w:rsidRDefault="005379D6" w:rsidP="005379D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Herefordshire, but not in </w:t>
      </w:r>
      <w:proofErr w:type="gramStart"/>
      <w:r>
        <w:rPr>
          <w:rFonts w:ascii="Times New Roman" w:hAnsi="Times New Roman" w:cs="Times New Roman"/>
          <w:sz w:val="24"/>
          <w:szCs w:val="24"/>
        </w:rPr>
        <w:t>Hereford,  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moiety of the taxes of a fifteenth and a tenth which were granted to the King at the last Parliament.   (C.F.R. 1405-13 p.182)</w:t>
      </w:r>
    </w:p>
    <w:p w14:paraId="562F3A50" w14:textId="77777777" w:rsidR="005379D6" w:rsidRDefault="005379D6" w:rsidP="005379D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CDCE767" w14:textId="77777777" w:rsidR="005379D6" w:rsidRDefault="005379D6" w:rsidP="005379D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1A63A2C" w14:textId="77777777" w:rsidR="005379D6" w:rsidRDefault="005379D6" w:rsidP="005379D6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2023</w:t>
      </w:r>
    </w:p>
    <w:p w14:paraId="05DE74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F84797" w14:textId="77777777" w:rsidR="005379D6" w:rsidRDefault="005379D6" w:rsidP="009139A6">
      <w:r>
        <w:separator/>
      </w:r>
    </w:p>
  </w:endnote>
  <w:endnote w:type="continuationSeparator" w:id="0">
    <w:p w14:paraId="298CB7CD" w14:textId="77777777" w:rsidR="005379D6" w:rsidRDefault="005379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E2C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8F42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221A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08A856" w14:textId="77777777" w:rsidR="005379D6" w:rsidRDefault="005379D6" w:rsidP="009139A6">
      <w:r>
        <w:separator/>
      </w:r>
    </w:p>
  </w:footnote>
  <w:footnote w:type="continuationSeparator" w:id="0">
    <w:p w14:paraId="4AA72D24" w14:textId="77777777" w:rsidR="005379D6" w:rsidRDefault="005379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3AC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DC3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EF0B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D6"/>
    <w:rsid w:val="000666E0"/>
    <w:rsid w:val="002510B7"/>
    <w:rsid w:val="00270799"/>
    <w:rsid w:val="005379D6"/>
    <w:rsid w:val="005C130B"/>
    <w:rsid w:val="007D491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78E42"/>
  <w15:chartTrackingRefBased/>
  <w15:docId w15:val="{6202B0A4-94C7-4F2D-8758-2F818529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9D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2024-11-12T21:07:00Z</dcterms:created>
  <dcterms:modified xsi:type="dcterms:W3CDTF">2024-11-12T21:08:00Z</dcterms:modified>
</cp:coreProperties>
</file>