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82D" w:rsidRDefault="00CD482D" w:rsidP="00CD482D">
      <w:r>
        <w:rPr>
          <w:u w:val="single"/>
        </w:rPr>
        <w:t>Robert PAUNTLEY</w:t>
      </w:r>
      <w:r>
        <w:t xml:space="preserve">      (fl.1491)</w:t>
      </w:r>
    </w:p>
    <w:p w:rsidR="00CD482D" w:rsidRDefault="00CD482D" w:rsidP="00CD482D">
      <w:r>
        <w:t>of London. Goldsmith.</w:t>
      </w:r>
    </w:p>
    <w:p w:rsidR="00CD482D" w:rsidRDefault="00CD482D" w:rsidP="00CD482D"/>
    <w:p w:rsidR="00CD482D" w:rsidRDefault="00CD482D" w:rsidP="00CD482D"/>
    <w:p w:rsidR="00CD482D" w:rsidRDefault="00CD482D" w:rsidP="00CD482D">
      <w:r>
        <w:t>16 Dec.1491</w:t>
      </w:r>
      <w:r>
        <w:tab/>
        <w:t>He, Robert Fabian(q.v.), Richard Telyff(q.v.) and Thomas Prayers(q.v.)</w:t>
      </w:r>
    </w:p>
    <w:p w:rsidR="00CD482D" w:rsidRDefault="00CD482D" w:rsidP="00CD482D">
      <w:r>
        <w:tab/>
      </w:r>
      <w:r>
        <w:tab/>
        <w:t>entered into a bond for the payment into the Chamber by Robert</w:t>
      </w:r>
    </w:p>
    <w:p w:rsidR="00CD482D" w:rsidRDefault="00CD482D" w:rsidP="00CD482D">
      <w:r>
        <w:tab/>
      </w:r>
      <w:r>
        <w:tab/>
        <w:t>to the use of the children of the late John Gregory(q.v.).</w:t>
      </w:r>
    </w:p>
    <w:p w:rsidR="00CD482D" w:rsidRDefault="00CD482D" w:rsidP="00CD482D">
      <w:r>
        <w:tab/>
      </w:r>
      <w:r>
        <w:tab/>
        <w:t>(“Calendar of Letter-Books of the City of London: L folio 289)</w:t>
      </w:r>
    </w:p>
    <w:p w:rsidR="00CD482D" w:rsidRDefault="00CD482D" w:rsidP="00CD482D"/>
    <w:p w:rsidR="00CD482D" w:rsidRDefault="00CD482D" w:rsidP="00CD482D"/>
    <w:p w:rsidR="00CD482D" w:rsidRDefault="00CD482D" w:rsidP="00CD482D">
      <w:r>
        <w:t>24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82D" w:rsidRDefault="00CD482D" w:rsidP="00564E3C">
      <w:r>
        <w:separator/>
      </w:r>
    </w:p>
  </w:endnote>
  <w:endnote w:type="continuationSeparator" w:id="0">
    <w:p w:rsidR="00CD482D" w:rsidRDefault="00CD482D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D482D">
      <w:rPr>
        <w:rFonts w:ascii="Times New Roman" w:hAnsi="Times New Roman" w:cs="Times New Roman"/>
        <w:noProof/>
        <w:sz w:val="24"/>
        <w:szCs w:val="24"/>
      </w:rPr>
      <w:t>22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82D" w:rsidRDefault="00CD482D" w:rsidP="00564E3C">
      <w:r>
        <w:separator/>
      </w:r>
    </w:p>
  </w:footnote>
  <w:footnote w:type="continuationSeparator" w:id="0">
    <w:p w:rsidR="00CD482D" w:rsidRDefault="00CD482D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82D"/>
    <w:rsid w:val="00372DC6"/>
    <w:rsid w:val="00564E3C"/>
    <w:rsid w:val="0064591D"/>
    <w:rsid w:val="00CD482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DF2AEE-C8D8-4890-A454-833D79764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82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2015-12-22T20:11:00Z</dcterms:created>
  <dcterms:modified xsi:type="dcterms:W3CDTF">2015-12-22T20:12:00Z</dcterms:modified>
</cp:coreProperties>
</file>