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6DAC1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PAUNSFOT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6130CC9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3DE395B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4B5D0F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3DCBCE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52C0A95A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442DC3ED" w14:textId="77777777" w:rsidR="00855271" w:rsidRPr="00065994" w:rsidRDefault="00855271" w:rsidP="0085527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AC239F5" w14:textId="77777777" w:rsidR="00855271" w:rsidRDefault="00855271" w:rsidP="0085527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8364431" w14:textId="77777777" w:rsidR="00855271" w:rsidRDefault="00855271" w:rsidP="0085527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54E303FC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41CC1E0" w14:textId="77777777" w:rsidR="00855271" w:rsidRDefault="00855271" w:rsidP="0085527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July 2024</w:t>
      </w:r>
    </w:p>
    <w:p w14:paraId="665C35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4ED2B" w14:textId="77777777" w:rsidR="00855271" w:rsidRDefault="00855271" w:rsidP="009139A6">
      <w:r>
        <w:separator/>
      </w:r>
    </w:p>
  </w:endnote>
  <w:endnote w:type="continuationSeparator" w:id="0">
    <w:p w14:paraId="74D814AF" w14:textId="77777777" w:rsidR="00855271" w:rsidRDefault="008552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1A2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F06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B62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CC928" w14:textId="77777777" w:rsidR="00855271" w:rsidRDefault="00855271" w:rsidP="009139A6">
      <w:r>
        <w:separator/>
      </w:r>
    </w:p>
  </w:footnote>
  <w:footnote w:type="continuationSeparator" w:id="0">
    <w:p w14:paraId="12F538F5" w14:textId="77777777" w:rsidR="00855271" w:rsidRDefault="008552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8FD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766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D12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71"/>
    <w:rsid w:val="000666E0"/>
    <w:rsid w:val="002510B7"/>
    <w:rsid w:val="00270799"/>
    <w:rsid w:val="00426115"/>
    <w:rsid w:val="005C130B"/>
    <w:rsid w:val="00826F5C"/>
    <w:rsid w:val="00855271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1BC9A"/>
  <w15:chartTrackingRefBased/>
  <w15:docId w15:val="{6C058F2A-F569-4A84-9E41-1039DE3B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2024-10-24T17:27:00Z</dcterms:created>
  <dcterms:modified xsi:type="dcterms:W3CDTF">2024-10-24T17:28:00Z</dcterms:modified>
</cp:coreProperties>
</file>