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2912E" w14:textId="77777777" w:rsidR="002C4D83" w:rsidRDefault="002C4D83" w:rsidP="002C4D83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PAUNSELOUN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236858D2" w14:textId="77777777" w:rsidR="002C4D83" w:rsidRDefault="002C4D83" w:rsidP="002C4D83">
      <w:pPr>
        <w:pStyle w:val="NoSpacing"/>
        <w:rPr>
          <w:rFonts w:cs="Times New Roman"/>
          <w:szCs w:val="24"/>
        </w:rPr>
      </w:pPr>
    </w:p>
    <w:p w14:paraId="75243239" w14:textId="77777777" w:rsidR="002C4D83" w:rsidRDefault="002C4D83" w:rsidP="002C4D83">
      <w:pPr>
        <w:pStyle w:val="NoSpacing"/>
        <w:rPr>
          <w:rFonts w:cs="Times New Roman"/>
          <w:szCs w:val="24"/>
        </w:rPr>
      </w:pPr>
    </w:p>
    <w:p w14:paraId="08A7AEEB" w14:textId="77777777" w:rsidR="002C4D83" w:rsidRDefault="002C4D83" w:rsidP="002C4D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Braintree, Essex, into</w:t>
      </w:r>
    </w:p>
    <w:p w14:paraId="23EE2ABD" w14:textId="77777777" w:rsidR="002C4D83" w:rsidRDefault="002C4D83" w:rsidP="002C4D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Edmund Hungerford(q.v.).</w:t>
      </w:r>
    </w:p>
    <w:p w14:paraId="02EA6570" w14:textId="77777777" w:rsidR="002C4D83" w:rsidRDefault="002C4D83" w:rsidP="002C4D8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54225D1" w14:textId="77777777" w:rsidR="002C4D83" w:rsidRDefault="002C4D83" w:rsidP="002C4D8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p.121)</w:t>
      </w:r>
    </w:p>
    <w:p w14:paraId="05B1C29C" w14:textId="77777777" w:rsidR="002C4D83" w:rsidRDefault="002C4D83" w:rsidP="002C4D83">
      <w:pPr>
        <w:pStyle w:val="NoSpacing"/>
        <w:rPr>
          <w:rFonts w:eastAsia="Times New Roman" w:cs="Times New Roman"/>
          <w:szCs w:val="24"/>
        </w:rPr>
      </w:pPr>
    </w:p>
    <w:p w14:paraId="0F8392A6" w14:textId="77777777" w:rsidR="002C4D83" w:rsidRDefault="002C4D83" w:rsidP="002C4D83">
      <w:pPr>
        <w:pStyle w:val="NoSpacing"/>
        <w:rPr>
          <w:rFonts w:eastAsia="Times New Roman" w:cs="Times New Roman"/>
          <w:szCs w:val="24"/>
        </w:rPr>
      </w:pPr>
    </w:p>
    <w:p w14:paraId="459D91B8" w14:textId="77777777" w:rsidR="002C4D83" w:rsidRDefault="002C4D83" w:rsidP="002C4D8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September 2023</w:t>
      </w:r>
    </w:p>
    <w:p w14:paraId="5EB146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5F528" w14:textId="77777777" w:rsidR="002C4D83" w:rsidRDefault="002C4D83" w:rsidP="009139A6">
      <w:r>
        <w:separator/>
      </w:r>
    </w:p>
  </w:endnote>
  <w:endnote w:type="continuationSeparator" w:id="0">
    <w:p w14:paraId="0E7332F7" w14:textId="77777777" w:rsidR="002C4D83" w:rsidRDefault="002C4D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88A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CF3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1F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AC9E2" w14:textId="77777777" w:rsidR="002C4D83" w:rsidRDefault="002C4D83" w:rsidP="009139A6">
      <w:r>
        <w:separator/>
      </w:r>
    </w:p>
  </w:footnote>
  <w:footnote w:type="continuationSeparator" w:id="0">
    <w:p w14:paraId="0AE1E647" w14:textId="77777777" w:rsidR="002C4D83" w:rsidRDefault="002C4D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479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D3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E81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83"/>
    <w:rsid w:val="000666E0"/>
    <w:rsid w:val="002510B7"/>
    <w:rsid w:val="002C4D8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4BFCC"/>
  <w15:chartTrackingRefBased/>
  <w15:docId w15:val="{6B9E8237-8189-4198-831A-103ECB41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2023-09-16T19:49:00Z</dcterms:created>
  <dcterms:modified xsi:type="dcterms:W3CDTF">2023-09-16T19:49:00Z</dcterms:modified>
</cp:coreProperties>
</file>