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0E7741" w14:textId="77777777" w:rsidR="006B3FF1" w:rsidRDefault="006B3FF1" w:rsidP="006B3FF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Sir John PAUNESFOTE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1F01CC9C" w14:textId="77777777" w:rsidR="006B3FF1" w:rsidRDefault="006B3FF1" w:rsidP="006B3FF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231347E7" w14:textId="77777777" w:rsidR="006B3FF1" w:rsidRDefault="006B3FF1" w:rsidP="006B3FF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5BA2A7B" w14:textId="77777777" w:rsidR="006B3FF1" w:rsidRDefault="006B3FF1" w:rsidP="006B3FF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1FC880D" w14:textId="77777777" w:rsidR="006B3FF1" w:rsidRDefault="006B3FF1" w:rsidP="006B3FF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0FFC2C9F" w14:textId="77777777" w:rsidR="006B3FF1" w:rsidRDefault="006B3FF1" w:rsidP="006B3FF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584897B1" w14:textId="77777777" w:rsidR="006B3FF1" w:rsidRPr="00065994" w:rsidRDefault="006B3FF1" w:rsidP="006B3FF1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7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73F04986" w14:textId="77777777" w:rsidR="006B3FF1" w:rsidRDefault="006B3FF1" w:rsidP="006B3FF1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64418CEB" w14:textId="77777777" w:rsidR="006B3FF1" w:rsidRDefault="006B3FF1" w:rsidP="006B3FF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1C7FB4C" w14:textId="77777777" w:rsidR="006B3FF1" w:rsidRDefault="006B3FF1" w:rsidP="006B3FF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00069FA" w14:textId="77777777" w:rsidR="006B3FF1" w:rsidRDefault="006B3FF1" w:rsidP="006B3FF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20 April 2024</w:t>
      </w:r>
    </w:p>
    <w:p w14:paraId="1E77E52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E4CB91" w14:textId="77777777" w:rsidR="006B3FF1" w:rsidRDefault="006B3FF1" w:rsidP="009139A6">
      <w:r>
        <w:separator/>
      </w:r>
    </w:p>
  </w:endnote>
  <w:endnote w:type="continuationSeparator" w:id="0">
    <w:p w14:paraId="0B72D45F" w14:textId="77777777" w:rsidR="006B3FF1" w:rsidRDefault="006B3FF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453FA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4204F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CF41A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816D2E" w14:textId="77777777" w:rsidR="006B3FF1" w:rsidRDefault="006B3FF1" w:rsidP="009139A6">
      <w:r>
        <w:separator/>
      </w:r>
    </w:p>
  </w:footnote>
  <w:footnote w:type="continuationSeparator" w:id="0">
    <w:p w14:paraId="05D616B1" w14:textId="77777777" w:rsidR="006B3FF1" w:rsidRDefault="006B3FF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25397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0033A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2591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FF1"/>
    <w:rsid w:val="000666E0"/>
    <w:rsid w:val="002510B7"/>
    <w:rsid w:val="00270799"/>
    <w:rsid w:val="005C130B"/>
    <w:rsid w:val="006B3FF1"/>
    <w:rsid w:val="00826F5C"/>
    <w:rsid w:val="009139A6"/>
    <w:rsid w:val="009411C2"/>
    <w:rsid w:val="009448BB"/>
    <w:rsid w:val="00947624"/>
    <w:rsid w:val="00A129B2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8401A"/>
  <w15:chartTrackingRefBased/>
  <w15:docId w15:val="{70C7D982-D038-40C4-B28F-B5D5A14AA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2024-07-27T14:41:00Z</dcterms:created>
  <dcterms:modified xsi:type="dcterms:W3CDTF">2024-07-27T14:42:00Z</dcterms:modified>
</cp:coreProperties>
</file>