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89982" w14:textId="77777777" w:rsidR="001D1D68" w:rsidRDefault="001D1D68" w:rsidP="001D1D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PAUNFLON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A15FD9E" w14:textId="77777777" w:rsidR="001D1D68" w:rsidRDefault="001D1D68" w:rsidP="001D1D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Thaxstead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</w:t>
      </w:r>
    </w:p>
    <w:p w14:paraId="38AF9E18" w14:textId="77777777" w:rsidR="001D1D68" w:rsidRDefault="001D1D68" w:rsidP="001D1D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50D6C2" w14:textId="77777777" w:rsidR="001D1D68" w:rsidRDefault="001D1D68" w:rsidP="001D1D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4BBAB9" w14:textId="77777777" w:rsidR="001D1D68" w:rsidRDefault="001D1D68" w:rsidP="001D1D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30473AC7" w14:textId="77777777" w:rsidR="001D1D68" w:rsidRDefault="001D1D68" w:rsidP="001D1D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37A6A99A" w14:textId="77777777" w:rsidR="001D1D68" w:rsidRDefault="001D1D68" w:rsidP="001D1D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the taxes of a fifteenth and a tenth.</w:t>
      </w:r>
    </w:p>
    <w:p w14:paraId="0FC55376" w14:textId="77777777" w:rsidR="001D1D68" w:rsidRDefault="001D1D68" w:rsidP="001D1D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201F9988" w14:textId="77777777" w:rsidR="001D1D68" w:rsidRDefault="001D1D68" w:rsidP="001D1D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51AAB4" w14:textId="77777777" w:rsidR="001D1D68" w:rsidRDefault="001D1D68" w:rsidP="001D1D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0EB35B" w14:textId="77777777" w:rsidR="001D1D68" w:rsidRDefault="001D1D68" w:rsidP="001D1D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31BBD82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7F472" w14:textId="77777777" w:rsidR="001D1D68" w:rsidRDefault="001D1D68" w:rsidP="009139A6">
      <w:r>
        <w:separator/>
      </w:r>
    </w:p>
  </w:endnote>
  <w:endnote w:type="continuationSeparator" w:id="0">
    <w:p w14:paraId="7BB22F2F" w14:textId="77777777" w:rsidR="001D1D68" w:rsidRDefault="001D1D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2C7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7BF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043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001A0" w14:textId="77777777" w:rsidR="001D1D68" w:rsidRDefault="001D1D68" w:rsidP="009139A6">
      <w:r>
        <w:separator/>
      </w:r>
    </w:p>
  </w:footnote>
  <w:footnote w:type="continuationSeparator" w:id="0">
    <w:p w14:paraId="51960F60" w14:textId="77777777" w:rsidR="001D1D68" w:rsidRDefault="001D1D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6CA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9EF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490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68"/>
    <w:rsid w:val="000666E0"/>
    <w:rsid w:val="001D1D6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F7FDE"/>
  <w15:chartTrackingRefBased/>
  <w15:docId w15:val="{92BBE66F-3B60-4E58-B8E8-23B6D081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2021-10-19T19:08:00Z</dcterms:created>
  <dcterms:modified xsi:type="dcterms:W3CDTF">2021-10-19T19:10:00Z</dcterms:modified>
</cp:coreProperties>
</file>