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CE277" w14:textId="77777777" w:rsidR="00416101" w:rsidRDefault="00416101" w:rsidP="004161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PAUNFELON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588EAA2" w14:textId="77777777" w:rsidR="00416101" w:rsidRDefault="00416101" w:rsidP="004161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E4F5A" w14:textId="77777777" w:rsidR="00416101" w:rsidRDefault="00416101" w:rsidP="004161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6E4F7" w14:textId="77777777" w:rsidR="00416101" w:rsidRDefault="00416101" w:rsidP="004161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Braintree, Essex,</w:t>
      </w:r>
    </w:p>
    <w:p w14:paraId="449ADD8D" w14:textId="77777777" w:rsidR="00416101" w:rsidRDefault="00416101" w:rsidP="004161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Tewe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43253F3" w14:textId="77777777" w:rsidR="00416101" w:rsidRDefault="00416101" w:rsidP="0041610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CB5012" w14:textId="77777777" w:rsidR="00416101" w:rsidRDefault="00416101" w:rsidP="0041610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p.20)</w:t>
      </w:r>
    </w:p>
    <w:p w14:paraId="27CB7E42" w14:textId="77777777" w:rsidR="00416101" w:rsidRDefault="00416101" w:rsidP="0041610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4B77AE6" w14:textId="77777777" w:rsidR="00416101" w:rsidRDefault="00416101" w:rsidP="0041610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F2A9FD" w14:textId="77777777" w:rsidR="00416101" w:rsidRPr="006F3BF1" w:rsidRDefault="00416101" w:rsidP="0041610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November 2021</w:t>
      </w:r>
    </w:p>
    <w:p w14:paraId="21754DA9" w14:textId="71701FFB" w:rsidR="00BA00AB" w:rsidRPr="0041610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161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81CA" w14:textId="77777777" w:rsidR="00416101" w:rsidRDefault="00416101" w:rsidP="009139A6">
      <w:r>
        <w:separator/>
      </w:r>
    </w:p>
  </w:endnote>
  <w:endnote w:type="continuationSeparator" w:id="0">
    <w:p w14:paraId="3CA482C3" w14:textId="77777777" w:rsidR="00416101" w:rsidRDefault="004161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A8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63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90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1AB3" w14:textId="77777777" w:rsidR="00416101" w:rsidRDefault="00416101" w:rsidP="009139A6">
      <w:r>
        <w:separator/>
      </w:r>
    </w:p>
  </w:footnote>
  <w:footnote w:type="continuationSeparator" w:id="0">
    <w:p w14:paraId="2FC766F9" w14:textId="77777777" w:rsidR="00416101" w:rsidRDefault="004161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C7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600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25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01"/>
    <w:rsid w:val="000666E0"/>
    <w:rsid w:val="002510B7"/>
    <w:rsid w:val="0041610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23B5"/>
  <w15:chartTrackingRefBased/>
  <w15:docId w15:val="{E4D204E0-C02C-4B62-8485-22C88765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2021-11-16T12:25:00Z</dcterms:created>
  <dcterms:modified xsi:type="dcterms:W3CDTF">2021-11-16T12:25:00Z</dcterms:modified>
</cp:coreProperties>
</file>