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7F775" w14:textId="29E969CB" w:rsidR="00BA00AB" w:rsidRDefault="001A36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PAUNCEFOTE</w:t>
      </w:r>
      <w:r>
        <w:rPr>
          <w:rFonts w:cs="Times New Roman"/>
          <w:szCs w:val="24"/>
        </w:rPr>
        <w:t xml:space="preserve">      (d.ca.1441)</w:t>
      </w:r>
    </w:p>
    <w:p w14:paraId="74AE9305" w14:textId="77777777" w:rsidR="001A3655" w:rsidRDefault="001A3655" w:rsidP="009139A6">
      <w:pPr>
        <w:pStyle w:val="NoSpacing"/>
        <w:rPr>
          <w:rFonts w:cs="Times New Roman"/>
          <w:szCs w:val="24"/>
        </w:rPr>
      </w:pPr>
    </w:p>
    <w:p w14:paraId="23E016B0" w14:textId="77777777" w:rsidR="001A3655" w:rsidRDefault="001A3655" w:rsidP="009139A6">
      <w:pPr>
        <w:pStyle w:val="NoSpacing"/>
        <w:rPr>
          <w:rFonts w:cs="Times New Roman"/>
          <w:szCs w:val="24"/>
        </w:rPr>
      </w:pPr>
    </w:p>
    <w:p w14:paraId="4F4F07A1" w14:textId="71361C55" w:rsidR="001A3655" w:rsidRDefault="001A36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Oct.1441</w:t>
      </w:r>
      <w:r>
        <w:rPr>
          <w:rFonts w:cs="Times New Roman"/>
          <w:szCs w:val="24"/>
        </w:rPr>
        <w:tab/>
        <w:t>Writ of diem clausit to the Escheator of Somerset and Dorset.</w:t>
      </w:r>
    </w:p>
    <w:p w14:paraId="7D3B57FE" w14:textId="4B3471E7" w:rsidR="001A3655" w:rsidRDefault="001A36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1437-45 p.196)</w:t>
      </w:r>
    </w:p>
    <w:p w14:paraId="18C8C25E" w14:textId="77777777" w:rsidR="001A3655" w:rsidRDefault="001A3655" w:rsidP="009139A6">
      <w:pPr>
        <w:pStyle w:val="NoSpacing"/>
        <w:rPr>
          <w:rFonts w:cs="Times New Roman"/>
          <w:szCs w:val="24"/>
        </w:rPr>
      </w:pPr>
    </w:p>
    <w:p w14:paraId="5B4AA35F" w14:textId="77777777" w:rsidR="001A3655" w:rsidRDefault="001A3655" w:rsidP="009139A6">
      <w:pPr>
        <w:pStyle w:val="NoSpacing"/>
        <w:rPr>
          <w:rFonts w:cs="Times New Roman"/>
          <w:szCs w:val="24"/>
        </w:rPr>
      </w:pPr>
    </w:p>
    <w:p w14:paraId="5D7CAEFF" w14:textId="27802D51" w:rsidR="001A3655" w:rsidRPr="001A3655" w:rsidRDefault="001A365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August 2023</w:t>
      </w:r>
    </w:p>
    <w:sectPr w:rsidR="001A3655" w:rsidRPr="001A36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4D5A7" w14:textId="77777777" w:rsidR="001A3655" w:rsidRDefault="001A3655" w:rsidP="009139A6">
      <w:r>
        <w:separator/>
      </w:r>
    </w:p>
  </w:endnote>
  <w:endnote w:type="continuationSeparator" w:id="0">
    <w:p w14:paraId="01896013" w14:textId="77777777" w:rsidR="001A3655" w:rsidRDefault="001A36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8B7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D96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FD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D3997" w14:textId="77777777" w:rsidR="001A3655" w:rsidRDefault="001A3655" w:rsidP="009139A6">
      <w:r>
        <w:separator/>
      </w:r>
    </w:p>
  </w:footnote>
  <w:footnote w:type="continuationSeparator" w:id="0">
    <w:p w14:paraId="3C747FC0" w14:textId="77777777" w:rsidR="001A3655" w:rsidRDefault="001A36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2E2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62B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2452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55"/>
    <w:rsid w:val="000666E0"/>
    <w:rsid w:val="001A3655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2E9A8"/>
  <w15:chartTrackingRefBased/>
  <w15:docId w15:val="{D537BA4B-5EDD-4CA8-B881-401F85CCF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2023-08-29T08:25:00Z</dcterms:created>
  <dcterms:modified xsi:type="dcterms:W3CDTF">2023-08-29T08:27:00Z</dcterms:modified>
</cp:coreProperties>
</file>