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C4743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PAUNCEFOTE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BB6C07D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3D034B82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</w:p>
    <w:p w14:paraId="42749ABC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</w:p>
    <w:p w14:paraId="0E60F657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a breach of the Statute of </w:t>
      </w:r>
      <w:proofErr w:type="spellStart"/>
      <w:r>
        <w:rPr>
          <w:rFonts w:cs="Times New Roman"/>
          <w:szCs w:val="24"/>
        </w:rPr>
        <w:t>Labourers</w:t>
      </w:r>
      <w:proofErr w:type="spellEnd"/>
      <w:r>
        <w:rPr>
          <w:rFonts w:cs="Times New Roman"/>
          <w:szCs w:val="24"/>
        </w:rPr>
        <w:t xml:space="preserve"> against Richard </w:t>
      </w:r>
    </w:p>
    <w:p w14:paraId="38D72B7E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Bundy of Hereford(q.v.).</w:t>
      </w:r>
    </w:p>
    <w:p w14:paraId="31AC49FB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99EE76B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Nicholas </w:t>
      </w:r>
      <w:proofErr w:type="spellStart"/>
      <w:r>
        <w:rPr>
          <w:rFonts w:cs="Times New Roman"/>
          <w:szCs w:val="24"/>
        </w:rPr>
        <w:t>Elyatte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Hasfield</w:t>
      </w:r>
      <w:proofErr w:type="spellEnd"/>
      <w:r>
        <w:rPr>
          <w:rFonts w:cs="Times New Roman"/>
          <w:szCs w:val="24"/>
        </w:rPr>
        <w:t>, Gloucestershire(q.v.),</w:t>
      </w:r>
    </w:p>
    <w:p w14:paraId="2020C76B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Agnes Cole of Gloucester(q.v.), as the executrix of Walter Cole(q.v.).</w:t>
      </w:r>
    </w:p>
    <w:p w14:paraId="248F1BA8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124AFF5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made a plaint of debt against William </w:t>
      </w:r>
      <w:proofErr w:type="spellStart"/>
      <w:r>
        <w:rPr>
          <w:rFonts w:cs="Times New Roman"/>
          <w:szCs w:val="24"/>
        </w:rPr>
        <w:t>Jakeman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Eldersfield</w:t>
      </w:r>
      <w:proofErr w:type="spellEnd"/>
      <w:r>
        <w:rPr>
          <w:rFonts w:cs="Times New Roman"/>
          <w:szCs w:val="24"/>
        </w:rPr>
        <w:t>,</w:t>
      </w:r>
    </w:p>
    <w:p w14:paraId="177F1F20" w14:textId="77777777" w:rsidR="00F91B2D" w:rsidRPr="00A81953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Worcestershire.   (ibid.)</w:t>
      </w:r>
    </w:p>
    <w:p w14:paraId="02D9CF4B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</w:p>
    <w:p w14:paraId="78F21A5A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</w:p>
    <w:p w14:paraId="7AE9F20B" w14:textId="77777777" w:rsidR="00F91B2D" w:rsidRDefault="00F91B2D" w:rsidP="00F91B2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November 2022</w:t>
      </w:r>
    </w:p>
    <w:p w14:paraId="000173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 w:rsidSect="00F91B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E3381" w14:textId="77777777" w:rsidR="00F91B2D" w:rsidRDefault="00F91B2D" w:rsidP="009139A6">
      <w:r>
        <w:separator/>
      </w:r>
    </w:p>
  </w:endnote>
  <w:endnote w:type="continuationSeparator" w:id="0">
    <w:p w14:paraId="24F67648" w14:textId="77777777" w:rsidR="00F91B2D" w:rsidRDefault="00F91B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44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3D4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E7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C6BA7" w14:textId="77777777" w:rsidR="00F91B2D" w:rsidRDefault="00F91B2D" w:rsidP="009139A6">
      <w:r>
        <w:separator/>
      </w:r>
    </w:p>
  </w:footnote>
  <w:footnote w:type="continuationSeparator" w:id="0">
    <w:p w14:paraId="7FFA3C43" w14:textId="77777777" w:rsidR="00F91B2D" w:rsidRDefault="00F91B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6A8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FB7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05A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2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9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1D61"/>
  <w15:chartTrackingRefBased/>
  <w15:docId w15:val="{90854A7D-4B86-4AE6-B586-394E2A40D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1B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2023-01-07T19:53:00Z</dcterms:created>
  <dcterms:modified xsi:type="dcterms:W3CDTF">2023-01-07T19:53:00Z</dcterms:modified>
</cp:coreProperties>
</file>