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5FAAA1" w14:textId="77777777" w:rsidR="00295692" w:rsidRDefault="00295692" w:rsidP="00295692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PAUNCEFOTE</w:t>
      </w:r>
      <w:r>
        <w:rPr>
          <w:rStyle w:val="Hyperlink"/>
          <w:color w:val="auto"/>
          <w:u w:val="none"/>
        </w:rPr>
        <w:t xml:space="preserve">       (fl.1430)</w:t>
      </w:r>
    </w:p>
    <w:p w14:paraId="2121E816" w14:textId="77777777" w:rsidR="00295692" w:rsidRDefault="00295692" w:rsidP="00295692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2CD168BD" w14:textId="77777777" w:rsidR="00295692" w:rsidRDefault="00295692" w:rsidP="00295692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78ABDED7" w14:textId="77777777" w:rsidR="00295692" w:rsidRDefault="00295692" w:rsidP="00295692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= Margaret(q.v.).</w:t>
      </w:r>
    </w:p>
    <w:p w14:paraId="7490E98B" w14:textId="77777777" w:rsidR="00295692" w:rsidRDefault="00295692" w:rsidP="00295692">
      <w:pPr>
        <w:pStyle w:val="NoSpacing"/>
        <w:ind w:left="1440" w:hanging="1440"/>
        <w:rPr>
          <w:rStyle w:val="Hyperlink"/>
          <w:color w:val="auto"/>
          <w:u w:val="none"/>
        </w:rPr>
      </w:pPr>
      <w:r w:rsidRPr="000006B8">
        <w:t>(</w:t>
      </w:r>
      <w:hyperlink r:id="rId6" w:history="1">
        <w:r w:rsidRPr="008D3C64">
          <w:rPr>
            <w:rStyle w:val="Hyperlink"/>
          </w:rPr>
          <w:t>http://www.medievalgenealogy.org.uk/fines/abstracts/CP_25_1 83 55.shtml</w:t>
        </w:r>
      </w:hyperlink>
      <w:r>
        <w:t xml:space="preserve"> </w:t>
      </w:r>
      <w:r>
        <w:rPr>
          <w:rStyle w:val="Hyperlink"/>
          <w:color w:val="auto"/>
          <w:u w:val="none"/>
        </w:rPr>
        <w:t>)</w:t>
      </w:r>
    </w:p>
    <w:p w14:paraId="765C7B0B" w14:textId="77777777" w:rsidR="00295692" w:rsidRDefault="00295692" w:rsidP="00295692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54E95772" w14:textId="77777777" w:rsidR="00295692" w:rsidRDefault="00295692" w:rsidP="00295692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16CC9366" w14:textId="77777777" w:rsidR="00295692" w:rsidRDefault="00295692" w:rsidP="00295692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12 Nov.1430</w:t>
      </w:r>
      <w:r>
        <w:rPr>
          <w:rStyle w:val="Hyperlink"/>
          <w:color w:val="auto"/>
          <w:u w:val="none"/>
        </w:rPr>
        <w:tab/>
        <w:t xml:space="preserve">Settlement of their action against Sir John </w:t>
      </w:r>
      <w:proofErr w:type="spellStart"/>
      <w:r>
        <w:rPr>
          <w:rStyle w:val="Hyperlink"/>
          <w:color w:val="auto"/>
          <w:u w:val="none"/>
        </w:rPr>
        <w:t>Pauncefort</w:t>
      </w:r>
      <w:proofErr w:type="spellEnd"/>
      <w:r>
        <w:rPr>
          <w:rStyle w:val="Hyperlink"/>
          <w:color w:val="auto"/>
          <w:u w:val="none"/>
        </w:rPr>
        <w:t>(q.v.) and his wife,</w:t>
      </w:r>
    </w:p>
    <w:p w14:paraId="413F6182" w14:textId="77777777" w:rsidR="00295692" w:rsidRDefault="00295692" w:rsidP="00295692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 xml:space="preserve">Alice(q.v.), </w:t>
      </w:r>
      <w:proofErr w:type="spellStart"/>
      <w:r>
        <w:rPr>
          <w:rStyle w:val="Hyperlink"/>
          <w:color w:val="auto"/>
          <w:u w:val="none"/>
        </w:rPr>
        <w:t>deforciants</w:t>
      </w:r>
      <w:proofErr w:type="spellEnd"/>
      <w:r>
        <w:rPr>
          <w:rStyle w:val="Hyperlink"/>
          <w:color w:val="auto"/>
          <w:u w:val="none"/>
        </w:rPr>
        <w:t xml:space="preserve"> of the manor of Much </w:t>
      </w:r>
      <w:proofErr w:type="spellStart"/>
      <w:r>
        <w:rPr>
          <w:rStyle w:val="Hyperlink"/>
          <w:color w:val="auto"/>
          <w:u w:val="none"/>
        </w:rPr>
        <w:t>Cowarne</w:t>
      </w:r>
      <w:proofErr w:type="spellEnd"/>
      <w:r>
        <w:rPr>
          <w:rStyle w:val="Hyperlink"/>
          <w:color w:val="auto"/>
          <w:u w:val="none"/>
        </w:rPr>
        <w:t>, Herefordshire.</w:t>
      </w:r>
    </w:p>
    <w:p w14:paraId="378C8D92" w14:textId="77777777" w:rsidR="00295692" w:rsidRDefault="00295692" w:rsidP="00295692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(ibid.).</w:t>
      </w:r>
    </w:p>
    <w:p w14:paraId="261FEF9C" w14:textId="77777777" w:rsidR="00295692" w:rsidRDefault="00295692" w:rsidP="00295692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3237F7C8" w14:textId="77777777" w:rsidR="00295692" w:rsidRDefault="00295692" w:rsidP="00295692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282991C5" w14:textId="77777777" w:rsidR="00295692" w:rsidRDefault="00295692" w:rsidP="00295692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12 June 2019</w:t>
      </w:r>
    </w:p>
    <w:p w14:paraId="5DC9EB6F" w14:textId="77777777" w:rsidR="006B2F86" w:rsidRPr="00E71FC3" w:rsidRDefault="0029569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35F92C" w14:textId="77777777" w:rsidR="00295692" w:rsidRDefault="00295692" w:rsidP="00E71FC3">
      <w:pPr>
        <w:spacing w:after="0" w:line="240" w:lineRule="auto"/>
      </w:pPr>
      <w:r>
        <w:separator/>
      </w:r>
    </w:p>
  </w:endnote>
  <w:endnote w:type="continuationSeparator" w:id="0">
    <w:p w14:paraId="034312F0" w14:textId="77777777" w:rsidR="00295692" w:rsidRDefault="002956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FF622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102E87" w14:textId="77777777" w:rsidR="00295692" w:rsidRDefault="00295692" w:rsidP="00E71FC3">
      <w:pPr>
        <w:spacing w:after="0" w:line="240" w:lineRule="auto"/>
      </w:pPr>
      <w:r>
        <w:separator/>
      </w:r>
    </w:p>
  </w:footnote>
  <w:footnote w:type="continuationSeparator" w:id="0">
    <w:p w14:paraId="00E2EE9A" w14:textId="77777777" w:rsidR="00295692" w:rsidRDefault="002956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692"/>
    <w:rsid w:val="001A7C09"/>
    <w:rsid w:val="0029569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46828"/>
  <w15:chartTrackingRefBased/>
  <w15:docId w15:val="{DA32B274-F632-40A5-8F36-6C76ACBA5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956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%2083%2055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2019-07-15T19:45:00Z</dcterms:created>
  <dcterms:modified xsi:type="dcterms:W3CDTF">2019-07-15T19:45:00Z</dcterms:modified>
</cp:coreProperties>
</file>