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3F77F" w14:textId="77777777" w:rsidR="001B6AE9" w:rsidRDefault="001B6AE9" w:rsidP="001B6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PAUNCEFOTE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d.ca.1494)</w:t>
      </w:r>
    </w:p>
    <w:p w14:paraId="501A6A79" w14:textId="77777777" w:rsidR="001B6AE9" w:rsidRDefault="001B6AE9" w:rsidP="001B6AE9">
      <w:pPr>
        <w:pStyle w:val="NoSpacing"/>
        <w:rPr>
          <w:rFonts w:cs="Times New Roman"/>
          <w:szCs w:val="24"/>
        </w:rPr>
      </w:pPr>
    </w:p>
    <w:p w14:paraId="20738BAA" w14:textId="77777777" w:rsidR="001B6AE9" w:rsidRDefault="001B6AE9" w:rsidP="001B6AE9">
      <w:pPr>
        <w:pStyle w:val="NoSpacing"/>
        <w:rPr>
          <w:rFonts w:cs="Times New Roman"/>
          <w:szCs w:val="24"/>
        </w:rPr>
      </w:pPr>
    </w:p>
    <w:p w14:paraId="0BC1ABDD" w14:textId="77777777" w:rsidR="001B6AE9" w:rsidRDefault="001B6AE9" w:rsidP="001B6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Jan.</w:t>
      </w: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Gloucestershire and</w:t>
      </w:r>
    </w:p>
    <w:p w14:paraId="1FEAEC1E" w14:textId="77777777" w:rsidR="001B6AE9" w:rsidRDefault="001B6AE9" w:rsidP="001B6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the adjacent Welsh March.</w:t>
      </w:r>
    </w:p>
    <w:p w14:paraId="12710288" w14:textId="77777777" w:rsidR="001B6AE9" w:rsidRDefault="001B6AE9" w:rsidP="001B6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p.197)</w:t>
      </w:r>
    </w:p>
    <w:p w14:paraId="147AE7C3" w14:textId="77777777" w:rsidR="001B6AE9" w:rsidRDefault="001B6AE9" w:rsidP="001B6AE9">
      <w:pPr>
        <w:pStyle w:val="NoSpacing"/>
        <w:rPr>
          <w:rFonts w:cs="Times New Roman"/>
          <w:szCs w:val="24"/>
        </w:rPr>
      </w:pPr>
    </w:p>
    <w:p w14:paraId="4A19DAD6" w14:textId="77777777" w:rsidR="001B6AE9" w:rsidRDefault="001B6AE9" w:rsidP="001B6AE9">
      <w:pPr>
        <w:pStyle w:val="NoSpacing"/>
        <w:rPr>
          <w:rFonts w:cs="Times New Roman"/>
          <w:szCs w:val="24"/>
        </w:rPr>
      </w:pPr>
    </w:p>
    <w:p w14:paraId="5CED2A05" w14:textId="77777777" w:rsidR="001B6AE9" w:rsidRDefault="001B6AE9" w:rsidP="001B6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3E9625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30057" w14:textId="77777777" w:rsidR="001B6AE9" w:rsidRDefault="001B6AE9" w:rsidP="009139A6">
      <w:r>
        <w:separator/>
      </w:r>
    </w:p>
  </w:endnote>
  <w:endnote w:type="continuationSeparator" w:id="0">
    <w:p w14:paraId="02B93C06" w14:textId="77777777" w:rsidR="001B6AE9" w:rsidRDefault="001B6A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C05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1B3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FB3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44D18" w14:textId="77777777" w:rsidR="001B6AE9" w:rsidRDefault="001B6AE9" w:rsidP="009139A6">
      <w:r>
        <w:separator/>
      </w:r>
    </w:p>
  </w:footnote>
  <w:footnote w:type="continuationSeparator" w:id="0">
    <w:p w14:paraId="2C9CCFC4" w14:textId="77777777" w:rsidR="001B6AE9" w:rsidRDefault="001B6A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1DC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A8C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A8C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E9"/>
    <w:rsid w:val="000666E0"/>
    <w:rsid w:val="001B6AE9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EC1E2"/>
  <w15:chartTrackingRefBased/>
  <w15:docId w15:val="{2C7CFB8C-E45C-48E5-B776-7E59CA6A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2024-05-14T19:52:00Z</dcterms:created>
  <dcterms:modified xsi:type="dcterms:W3CDTF">2024-05-14T19:53:00Z</dcterms:modified>
</cp:coreProperties>
</file>