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A9DA4" w14:textId="77777777" w:rsidR="003F1D9C" w:rsidRDefault="003F1D9C" w:rsidP="003F1D9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William PAUNCEFOTE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58E4BEF" w14:textId="77777777" w:rsidR="003F1D9C" w:rsidRDefault="003F1D9C" w:rsidP="003F1D9C">
      <w:pPr>
        <w:pStyle w:val="NoSpacing"/>
        <w:jc w:val="both"/>
        <w:rPr>
          <w:rFonts w:cs="Times New Roman"/>
          <w:szCs w:val="24"/>
        </w:rPr>
      </w:pPr>
    </w:p>
    <w:p w14:paraId="5F03E1DE" w14:textId="77777777" w:rsidR="003F1D9C" w:rsidRDefault="003F1D9C" w:rsidP="003F1D9C">
      <w:pPr>
        <w:pStyle w:val="NoSpacing"/>
        <w:jc w:val="both"/>
        <w:rPr>
          <w:rFonts w:cs="Times New Roman"/>
          <w:szCs w:val="24"/>
        </w:rPr>
      </w:pPr>
    </w:p>
    <w:p w14:paraId="32FCFDE1" w14:textId="77777777" w:rsidR="003F1D9C" w:rsidRDefault="003F1D9C" w:rsidP="003F1D9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debt against William Preston of London, goldsmith(q.v.).</w:t>
      </w:r>
    </w:p>
    <w:p w14:paraId="2EA480B9" w14:textId="77777777" w:rsidR="003F1D9C" w:rsidRDefault="003F1D9C" w:rsidP="003F1D9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77EB06D4" w14:textId="77777777" w:rsidR="003F1D9C" w:rsidRDefault="003F1D9C" w:rsidP="003F1D9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William </w:t>
      </w:r>
      <w:proofErr w:type="spellStart"/>
      <w:r>
        <w:rPr>
          <w:rFonts w:cs="Times New Roman"/>
          <w:szCs w:val="24"/>
        </w:rPr>
        <w:t>Wyther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Baltonsborough</w:t>
      </w:r>
      <w:proofErr w:type="spellEnd"/>
      <w:r>
        <w:rPr>
          <w:rFonts w:cs="Times New Roman"/>
          <w:szCs w:val="24"/>
        </w:rPr>
        <w:t>, Somerset(q.v.),</w:t>
      </w:r>
    </w:p>
    <w:p w14:paraId="0E71FA1D" w14:textId="77777777" w:rsidR="003F1D9C" w:rsidRPr="00646A43" w:rsidRDefault="003F1D9C" w:rsidP="003F1D9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William </w:t>
      </w:r>
      <w:proofErr w:type="spellStart"/>
      <w:r>
        <w:rPr>
          <w:rFonts w:cs="Times New Roman"/>
          <w:szCs w:val="24"/>
        </w:rPr>
        <w:t>Cutteford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Horsington</w:t>
      </w:r>
      <w:proofErr w:type="spellEnd"/>
      <w:r>
        <w:rPr>
          <w:rFonts w:cs="Times New Roman"/>
          <w:szCs w:val="24"/>
        </w:rPr>
        <w:t>(q.v.).   (ibid.)</w:t>
      </w:r>
    </w:p>
    <w:p w14:paraId="4594F131" w14:textId="77777777" w:rsidR="003F1D9C" w:rsidRDefault="003F1D9C" w:rsidP="003F1D9C">
      <w:pPr>
        <w:pStyle w:val="NoSpacing"/>
        <w:jc w:val="both"/>
        <w:rPr>
          <w:rFonts w:cs="Times New Roman"/>
          <w:szCs w:val="24"/>
        </w:rPr>
      </w:pPr>
    </w:p>
    <w:p w14:paraId="7DF5C9A7" w14:textId="77777777" w:rsidR="003F1D9C" w:rsidRDefault="003F1D9C" w:rsidP="003F1D9C">
      <w:pPr>
        <w:pStyle w:val="NoSpacing"/>
        <w:jc w:val="both"/>
        <w:rPr>
          <w:rFonts w:cs="Times New Roman"/>
          <w:szCs w:val="24"/>
        </w:rPr>
      </w:pPr>
    </w:p>
    <w:p w14:paraId="5945F83D" w14:textId="77777777" w:rsidR="003F1D9C" w:rsidRDefault="003F1D9C" w:rsidP="003F1D9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November 2022</w:t>
      </w:r>
    </w:p>
    <w:p w14:paraId="30A943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 w:rsidSect="003F1D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67E83" w14:textId="77777777" w:rsidR="003F1D9C" w:rsidRDefault="003F1D9C" w:rsidP="009139A6">
      <w:r>
        <w:separator/>
      </w:r>
    </w:p>
  </w:endnote>
  <w:endnote w:type="continuationSeparator" w:id="0">
    <w:p w14:paraId="0B5E10F9" w14:textId="77777777" w:rsidR="003F1D9C" w:rsidRDefault="003F1D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A7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21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722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0D860" w14:textId="77777777" w:rsidR="003F1D9C" w:rsidRDefault="003F1D9C" w:rsidP="009139A6">
      <w:r>
        <w:separator/>
      </w:r>
    </w:p>
  </w:footnote>
  <w:footnote w:type="continuationSeparator" w:id="0">
    <w:p w14:paraId="34C40D00" w14:textId="77777777" w:rsidR="003F1D9C" w:rsidRDefault="003F1D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DF8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2D1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4D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9C"/>
    <w:rsid w:val="000666E0"/>
    <w:rsid w:val="002510B7"/>
    <w:rsid w:val="003F1D9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C38E1"/>
  <w15:chartTrackingRefBased/>
  <w15:docId w15:val="{A5E16F5F-8AFF-4B40-BAF2-56097218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1D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2023-01-08T19:13:00Z</dcterms:created>
  <dcterms:modified xsi:type="dcterms:W3CDTF">2023-01-08T19:13:00Z</dcterms:modified>
</cp:coreProperties>
</file>