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D550F" w14:textId="69D6B4C7" w:rsidR="00BA00AB" w:rsidRDefault="003963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PAUNCEFOTE</w:t>
      </w:r>
      <w:r>
        <w:rPr>
          <w:rFonts w:ascii="Times New Roman" w:hAnsi="Times New Roman" w:cs="Times New Roman"/>
          <w:sz w:val="24"/>
          <w:szCs w:val="24"/>
        </w:rPr>
        <w:t xml:space="preserve">       (fl.1426)</w:t>
      </w:r>
    </w:p>
    <w:p w14:paraId="6CE219CC" w14:textId="39048957" w:rsidR="00396371" w:rsidRDefault="003963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5AD89" w14:textId="20AF664B" w:rsidR="00396371" w:rsidRDefault="003963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62CDF" w14:textId="281F0C02" w:rsidR="00396371" w:rsidRDefault="00396371" w:rsidP="0039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Gloucestershire.   (C.F.R. 1422-30 p.1</w:t>
      </w:r>
      <w:r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CC42C05" w14:textId="77777777" w:rsidR="00396371" w:rsidRDefault="00396371" w:rsidP="0039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A0D1" w14:textId="77777777" w:rsidR="00396371" w:rsidRDefault="00396371" w:rsidP="0039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4191A" w14:textId="73FB6C6E" w:rsidR="00396371" w:rsidRPr="00396371" w:rsidRDefault="00396371" w:rsidP="0039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November 2021</w:t>
      </w:r>
    </w:p>
    <w:sectPr w:rsidR="00396371" w:rsidRPr="003963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8D2C8" w14:textId="77777777" w:rsidR="00396371" w:rsidRDefault="00396371" w:rsidP="009139A6">
      <w:r>
        <w:separator/>
      </w:r>
    </w:p>
  </w:endnote>
  <w:endnote w:type="continuationSeparator" w:id="0">
    <w:p w14:paraId="6F11ABDF" w14:textId="77777777" w:rsidR="00396371" w:rsidRDefault="003963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46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F7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F0E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5223A" w14:textId="77777777" w:rsidR="00396371" w:rsidRDefault="00396371" w:rsidP="009139A6">
      <w:r>
        <w:separator/>
      </w:r>
    </w:p>
  </w:footnote>
  <w:footnote w:type="continuationSeparator" w:id="0">
    <w:p w14:paraId="67162AB2" w14:textId="77777777" w:rsidR="00396371" w:rsidRDefault="003963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579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2C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9A8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71"/>
    <w:rsid w:val="000666E0"/>
    <w:rsid w:val="002510B7"/>
    <w:rsid w:val="003963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8F2E"/>
  <w15:chartTrackingRefBased/>
  <w15:docId w15:val="{E5460FFF-EB09-4555-92A0-1757C290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2021-11-30T07:56:00Z</dcterms:created>
  <dcterms:modified xsi:type="dcterms:W3CDTF">2021-11-30T07:57:00Z</dcterms:modified>
</cp:coreProperties>
</file>