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56A" w:rsidRDefault="0018156A" w:rsidP="0018156A">
      <w:pPr>
        <w:pStyle w:val="NoSpacing"/>
      </w:pPr>
      <w:r>
        <w:rPr>
          <w:u w:val="single"/>
        </w:rPr>
        <w:t>Margaret PAUNCEFORT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18156A" w:rsidRDefault="0018156A" w:rsidP="0018156A">
      <w:pPr>
        <w:pStyle w:val="NoSpacing"/>
      </w:pPr>
    </w:p>
    <w:p w:rsidR="0018156A" w:rsidRDefault="0018156A" w:rsidP="0018156A">
      <w:pPr>
        <w:pStyle w:val="NoSpacing"/>
      </w:pPr>
    </w:p>
    <w:p w:rsidR="0018156A" w:rsidRDefault="0018156A" w:rsidP="0018156A">
      <w:pPr>
        <w:pStyle w:val="NoSpacing"/>
      </w:pPr>
      <w:r>
        <w:t>= William(q.v.).</w:t>
      </w:r>
    </w:p>
    <w:p w:rsidR="0018156A" w:rsidRDefault="0018156A" w:rsidP="0018156A">
      <w:pPr>
        <w:pStyle w:val="NoSpacing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18156A" w:rsidRDefault="0018156A" w:rsidP="0018156A">
      <w:pPr>
        <w:pStyle w:val="NoSpacing"/>
      </w:pPr>
    </w:p>
    <w:p w:rsidR="0018156A" w:rsidRDefault="0018156A" w:rsidP="0018156A">
      <w:pPr>
        <w:pStyle w:val="NoSpacing"/>
      </w:pPr>
    </w:p>
    <w:p w:rsidR="0018156A" w:rsidRDefault="0018156A" w:rsidP="0018156A">
      <w:pPr>
        <w:pStyle w:val="NoSpacing"/>
      </w:pPr>
      <w:r>
        <w:t xml:space="preserve">  1 Jul.</w:t>
      </w:r>
      <w:r>
        <w:tab/>
        <w:t>1415</w:t>
      </w:r>
      <w:r>
        <w:tab/>
        <w:t>Settlement of the action taken by them against William’s parents,</w:t>
      </w:r>
    </w:p>
    <w:p w:rsidR="0018156A" w:rsidRDefault="0018156A" w:rsidP="0018156A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the manor of Bentley, Worcestershire.  (ibid.)</w:t>
      </w:r>
    </w:p>
    <w:p w:rsidR="0018156A" w:rsidRDefault="0018156A" w:rsidP="0018156A">
      <w:pPr>
        <w:pStyle w:val="NoSpacing"/>
      </w:pPr>
    </w:p>
    <w:p w:rsidR="0018156A" w:rsidRDefault="0018156A" w:rsidP="0018156A">
      <w:pPr>
        <w:pStyle w:val="NoSpacing"/>
      </w:pPr>
    </w:p>
    <w:p w:rsidR="0018156A" w:rsidRDefault="0018156A" w:rsidP="0018156A">
      <w:pPr>
        <w:pStyle w:val="NoSpacing"/>
      </w:pPr>
      <w:r>
        <w:t>15 March 2017</w:t>
      </w:r>
    </w:p>
    <w:p w:rsidR="006B2F86" w:rsidRPr="00E71FC3" w:rsidRDefault="001815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56A" w:rsidRDefault="0018156A" w:rsidP="00E71FC3">
      <w:pPr>
        <w:spacing w:after="0" w:line="240" w:lineRule="auto"/>
      </w:pPr>
      <w:r>
        <w:separator/>
      </w:r>
    </w:p>
  </w:endnote>
  <w:endnote w:type="continuationSeparator" w:id="0">
    <w:p w:rsidR="0018156A" w:rsidRDefault="001815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56A" w:rsidRDefault="0018156A" w:rsidP="00E71FC3">
      <w:pPr>
        <w:spacing w:after="0" w:line="240" w:lineRule="auto"/>
      </w:pPr>
      <w:r>
        <w:separator/>
      </w:r>
    </w:p>
  </w:footnote>
  <w:footnote w:type="continuationSeparator" w:id="0">
    <w:p w:rsidR="0018156A" w:rsidRDefault="001815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56A"/>
    <w:rsid w:val="0018156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A4FAB-1B56-40C6-846C-19CAB1B5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81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2017-10-17T18:28:00Z</dcterms:created>
  <dcterms:modified xsi:type="dcterms:W3CDTF">2017-10-17T18:28:00Z</dcterms:modified>
</cp:coreProperties>
</file>