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C668B" w14:textId="77777777" w:rsidR="00D85BC5" w:rsidRDefault="00D85BC5" w:rsidP="00D85B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PAULYN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09A6E912" w14:textId="77777777" w:rsidR="00D85BC5" w:rsidRDefault="00D85BC5" w:rsidP="00D85B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4813B4" w14:textId="77777777" w:rsidR="00D85BC5" w:rsidRDefault="00D85BC5" w:rsidP="00D85B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28DB1F" w14:textId="77777777" w:rsidR="00D85BC5" w:rsidRDefault="00D85BC5" w:rsidP="00D85B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Feb.1485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the Guildhall, </w:t>
      </w:r>
    </w:p>
    <w:p w14:paraId="3D6B2255" w14:textId="77777777" w:rsidR="00D85BC5" w:rsidRDefault="00D85BC5" w:rsidP="00D85B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210EA33" w14:textId="77777777" w:rsidR="00D85BC5" w:rsidRDefault="00D85BC5" w:rsidP="00D85BC5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F57FC4" w14:textId="77777777" w:rsidR="00D85BC5" w:rsidRDefault="00D85BC5" w:rsidP="00D85BC5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p.22)</w:t>
      </w:r>
    </w:p>
    <w:p w14:paraId="7E3368DA" w14:textId="77777777" w:rsidR="00D85BC5" w:rsidRDefault="00D85BC5" w:rsidP="00D85BC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54A6DB5" w14:textId="77777777" w:rsidR="00D85BC5" w:rsidRDefault="00D85BC5" w:rsidP="00D85BC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35F6BA1" w14:textId="77777777" w:rsidR="00D85BC5" w:rsidRDefault="00D85BC5" w:rsidP="00D85BC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 January 2022</w:t>
      </w:r>
    </w:p>
    <w:p w14:paraId="43897F2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4CB70" w14:textId="77777777" w:rsidR="00D85BC5" w:rsidRDefault="00D85BC5" w:rsidP="009139A6">
      <w:r>
        <w:separator/>
      </w:r>
    </w:p>
  </w:endnote>
  <w:endnote w:type="continuationSeparator" w:id="0">
    <w:p w14:paraId="3498FD3B" w14:textId="77777777" w:rsidR="00D85BC5" w:rsidRDefault="00D85B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2C9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81DB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A90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035E5" w14:textId="77777777" w:rsidR="00D85BC5" w:rsidRDefault="00D85BC5" w:rsidP="009139A6">
      <w:r>
        <w:separator/>
      </w:r>
    </w:p>
  </w:footnote>
  <w:footnote w:type="continuationSeparator" w:id="0">
    <w:p w14:paraId="21F81A13" w14:textId="77777777" w:rsidR="00D85BC5" w:rsidRDefault="00D85B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67D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ED2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F92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BC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85BC5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9BD3A"/>
  <w15:chartTrackingRefBased/>
  <w15:docId w15:val="{A418975E-4BBB-4EF0-91B6-8211187A6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2022-01-26T20:55:00Z</dcterms:created>
  <dcterms:modified xsi:type="dcterms:W3CDTF">2022-01-26T20:55:00Z</dcterms:modified>
</cp:coreProperties>
</file>