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61699" w14:textId="77777777" w:rsidR="00B76329" w:rsidRDefault="00B76329" w:rsidP="00B76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PAULYN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48D8CA0" w14:textId="77777777" w:rsidR="00B76329" w:rsidRDefault="00B76329" w:rsidP="00B76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Scarborough. Merchant and burgess.</w:t>
      </w:r>
    </w:p>
    <w:p w14:paraId="2558B3F0" w14:textId="77777777" w:rsidR="00B76329" w:rsidRDefault="00B76329" w:rsidP="00B76329">
      <w:pPr>
        <w:rPr>
          <w:rFonts w:ascii="Times New Roman" w:hAnsi="Times New Roman" w:cs="Times New Roman"/>
        </w:rPr>
      </w:pPr>
    </w:p>
    <w:p w14:paraId="56FBCD03" w14:textId="77777777" w:rsidR="00B76329" w:rsidRDefault="00B76329" w:rsidP="00B76329">
      <w:pPr>
        <w:rPr>
          <w:rFonts w:ascii="Times New Roman" w:hAnsi="Times New Roman" w:cs="Times New Roman"/>
        </w:rPr>
      </w:pPr>
    </w:p>
    <w:p w14:paraId="14F4C93B" w14:textId="77777777" w:rsidR="00B76329" w:rsidRDefault="00B76329" w:rsidP="00B76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Webster of Burton Agnes, East Riding </w:t>
      </w:r>
    </w:p>
    <w:p w14:paraId="0DD88772" w14:textId="77777777" w:rsidR="00B76329" w:rsidRDefault="00B76329" w:rsidP="00B76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Yorkshire.</w:t>
      </w:r>
    </w:p>
    <w:p w14:paraId="46D0DDEE" w14:textId="77777777" w:rsidR="00B76329" w:rsidRDefault="00B76329" w:rsidP="00B76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F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5DED22B" w14:textId="77777777" w:rsidR="00B76329" w:rsidRDefault="00B76329" w:rsidP="00B76329">
      <w:pPr>
        <w:rPr>
          <w:rFonts w:ascii="Times New Roman" w:hAnsi="Times New Roman" w:cs="Times New Roman"/>
        </w:rPr>
      </w:pPr>
    </w:p>
    <w:p w14:paraId="6031AC3D" w14:textId="77777777" w:rsidR="00B76329" w:rsidRDefault="00B76329" w:rsidP="00B76329">
      <w:pPr>
        <w:rPr>
          <w:rFonts w:ascii="Times New Roman" w:hAnsi="Times New Roman" w:cs="Times New Roman"/>
        </w:rPr>
      </w:pPr>
    </w:p>
    <w:p w14:paraId="6CA97A39" w14:textId="77777777" w:rsidR="00B76329" w:rsidRDefault="00B76329" w:rsidP="00B76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September 2018</w:t>
      </w:r>
    </w:p>
    <w:p w14:paraId="7A91C4C4" w14:textId="77777777" w:rsidR="006B2F86" w:rsidRPr="00E71FC3" w:rsidRDefault="00B763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A1B04" w14:textId="77777777" w:rsidR="00B76329" w:rsidRDefault="00B76329" w:rsidP="00E71FC3">
      <w:r>
        <w:separator/>
      </w:r>
    </w:p>
  </w:endnote>
  <w:endnote w:type="continuationSeparator" w:id="0">
    <w:p w14:paraId="6E4AB639" w14:textId="77777777" w:rsidR="00B76329" w:rsidRDefault="00B763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00A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694D4" w14:textId="77777777" w:rsidR="00B76329" w:rsidRDefault="00B76329" w:rsidP="00E71FC3">
      <w:r>
        <w:separator/>
      </w:r>
    </w:p>
  </w:footnote>
  <w:footnote w:type="continuationSeparator" w:id="0">
    <w:p w14:paraId="2A59AD32" w14:textId="77777777" w:rsidR="00B76329" w:rsidRDefault="00B763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29"/>
    <w:rsid w:val="001A7C09"/>
    <w:rsid w:val="00577BD5"/>
    <w:rsid w:val="00656CBA"/>
    <w:rsid w:val="006A1F77"/>
    <w:rsid w:val="00733BE7"/>
    <w:rsid w:val="00AB52E8"/>
    <w:rsid w:val="00B16D3F"/>
    <w:rsid w:val="00B7632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8803C"/>
  <w15:chartTrackingRefBased/>
  <w15:docId w15:val="{ADA1ADDD-5A16-42B4-A7BF-B436D4477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63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763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2018-09-29T19:25:00Z</dcterms:created>
  <dcterms:modified xsi:type="dcterms:W3CDTF">2018-09-29T19:25:00Z</dcterms:modified>
</cp:coreProperties>
</file>