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986DD3" w14:textId="77777777" w:rsidR="006A7E88" w:rsidRDefault="006A7E88" w:rsidP="006A7E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PAULY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1BA28F1" w14:textId="77777777" w:rsidR="006A7E88" w:rsidRDefault="006A7E88" w:rsidP="006A7E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the Monastery of </w:t>
      </w:r>
      <w:proofErr w:type="spellStart"/>
      <w:r>
        <w:rPr>
          <w:rFonts w:cs="Times New Roman"/>
          <w:szCs w:val="24"/>
        </w:rPr>
        <w:t>Rewley</w:t>
      </w:r>
      <w:proofErr w:type="spellEnd"/>
      <w:r>
        <w:rPr>
          <w:rFonts w:cs="Times New Roman"/>
          <w:szCs w:val="24"/>
        </w:rPr>
        <w:t>, near Oxford.</w:t>
      </w:r>
    </w:p>
    <w:p w14:paraId="6DC197F7" w14:textId="77777777" w:rsidR="006A7E88" w:rsidRDefault="006A7E88" w:rsidP="006A7E88">
      <w:pPr>
        <w:pStyle w:val="NoSpacing"/>
        <w:rPr>
          <w:rFonts w:cs="Times New Roman"/>
          <w:szCs w:val="24"/>
        </w:rPr>
      </w:pPr>
    </w:p>
    <w:p w14:paraId="36EFC695" w14:textId="77777777" w:rsidR="006A7E88" w:rsidRDefault="006A7E88" w:rsidP="006A7E88">
      <w:pPr>
        <w:pStyle w:val="NoSpacing"/>
        <w:rPr>
          <w:rFonts w:cs="Times New Roman"/>
          <w:szCs w:val="24"/>
        </w:rPr>
      </w:pPr>
    </w:p>
    <w:p w14:paraId="05891DAD" w14:textId="77777777" w:rsidR="00EA661C" w:rsidRDefault="00EA661C" w:rsidP="00EA6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</w:t>
      </w: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He was ordained acolyte in Chudleigh, Devon.</w:t>
      </w:r>
    </w:p>
    <w:p w14:paraId="78441D8E" w14:textId="77777777" w:rsidR="00EA661C" w:rsidRDefault="00EA661C" w:rsidP="00EA6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4D39F0A" w14:textId="361CC56B" w:rsidR="00EA661C" w:rsidRDefault="00EA661C" w:rsidP="00EA661C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p.193)</w:t>
      </w:r>
    </w:p>
    <w:p w14:paraId="27A212AE" w14:textId="77777777" w:rsidR="006A7E88" w:rsidRDefault="006A7E88" w:rsidP="006A7E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Jun.1444</w:t>
      </w:r>
      <w:r>
        <w:rPr>
          <w:rFonts w:cs="Times New Roman"/>
          <w:szCs w:val="24"/>
        </w:rPr>
        <w:tab/>
        <w:t>He was ordained subdeacon.</w:t>
      </w:r>
    </w:p>
    <w:p w14:paraId="0FB35ACE" w14:textId="77777777" w:rsidR="006A7E88" w:rsidRDefault="006A7E88" w:rsidP="006A7E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6EAF5026" w14:textId="77777777" w:rsidR="006A7E88" w:rsidRDefault="006A7E88" w:rsidP="006A7E88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p.198)</w:t>
      </w:r>
    </w:p>
    <w:p w14:paraId="304561AC" w14:textId="77777777" w:rsidR="00F873F5" w:rsidRDefault="00F873F5" w:rsidP="00F873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Sep.1444</w:t>
      </w:r>
      <w:r>
        <w:rPr>
          <w:rFonts w:cs="Times New Roman"/>
          <w:szCs w:val="24"/>
        </w:rPr>
        <w:tab/>
        <w:t xml:space="preserve">He was ordained deacon in the chapel of the manor of </w:t>
      </w:r>
      <w:proofErr w:type="spellStart"/>
      <w:r>
        <w:rPr>
          <w:rFonts w:cs="Times New Roman"/>
          <w:szCs w:val="24"/>
        </w:rPr>
        <w:t>Radwey</w:t>
      </w:r>
      <w:proofErr w:type="spellEnd"/>
      <w:r>
        <w:rPr>
          <w:rFonts w:cs="Times New Roman"/>
          <w:szCs w:val="24"/>
        </w:rPr>
        <w:t>.</w:t>
      </w:r>
    </w:p>
    <w:p w14:paraId="70C0C63E" w14:textId="77777777" w:rsidR="00F873F5" w:rsidRDefault="00F873F5" w:rsidP="00F873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37F79614" w14:textId="2E8232A8" w:rsidR="00F873F5" w:rsidRDefault="00F873F5" w:rsidP="00F873F5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p.199)</w:t>
      </w:r>
    </w:p>
    <w:p w14:paraId="56A2AE4D" w14:textId="77777777" w:rsidR="006A7E88" w:rsidRDefault="006A7E88" w:rsidP="006A7E88">
      <w:pPr>
        <w:pStyle w:val="NoSpacing"/>
        <w:rPr>
          <w:rFonts w:cs="Times New Roman"/>
          <w:szCs w:val="24"/>
        </w:rPr>
      </w:pPr>
    </w:p>
    <w:p w14:paraId="3A059A69" w14:textId="77777777" w:rsidR="006A7E88" w:rsidRDefault="006A7E88" w:rsidP="006A7E88">
      <w:pPr>
        <w:pStyle w:val="NoSpacing"/>
        <w:rPr>
          <w:rFonts w:cs="Times New Roman"/>
          <w:szCs w:val="24"/>
        </w:rPr>
      </w:pPr>
    </w:p>
    <w:p w14:paraId="04019134" w14:textId="77777777" w:rsidR="006A7E88" w:rsidRDefault="006A7E88" w:rsidP="006A7E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2023</w:t>
      </w:r>
    </w:p>
    <w:p w14:paraId="73148078" w14:textId="143F19AB" w:rsidR="00EA661C" w:rsidRDefault="00EA661C" w:rsidP="006A7E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December 2024</w:t>
      </w:r>
    </w:p>
    <w:p w14:paraId="645C17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FBA6A" w14:textId="77777777" w:rsidR="006A7E88" w:rsidRDefault="006A7E88" w:rsidP="009139A6">
      <w:r>
        <w:separator/>
      </w:r>
    </w:p>
  </w:endnote>
  <w:endnote w:type="continuationSeparator" w:id="0">
    <w:p w14:paraId="26B2153A" w14:textId="77777777" w:rsidR="006A7E88" w:rsidRDefault="006A7E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C83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DAF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7A4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EF3A7" w14:textId="77777777" w:rsidR="006A7E88" w:rsidRDefault="006A7E88" w:rsidP="009139A6">
      <w:r>
        <w:separator/>
      </w:r>
    </w:p>
  </w:footnote>
  <w:footnote w:type="continuationSeparator" w:id="0">
    <w:p w14:paraId="3691709A" w14:textId="77777777" w:rsidR="006A7E88" w:rsidRDefault="006A7E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084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D40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311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88"/>
    <w:rsid w:val="000666E0"/>
    <w:rsid w:val="002510B7"/>
    <w:rsid w:val="00521360"/>
    <w:rsid w:val="005C130B"/>
    <w:rsid w:val="006A7E88"/>
    <w:rsid w:val="00826F5C"/>
    <w:rsid w:val="009139A6"/>
    <w:rsid w:val="009448BB"/>
    <w:rsid w:val="00947624"/>
    <w:rsid w:val="00A3176C"/>
    <w:rsid w:val="00AE65F8"/>
    <w:rsid w:val="00BA00AB"/>
    <w:rsid w:val="00CB4ED9"/>
    <w:rsid w:val="00EA661C"/>
    <w:rsid w:val="00EB3209"/>
    <w:rsid w:val="00F41096"/>
    <w:rsid w:val="00F5287F"/>
    <w:rsid w:val="00F8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A36B7"/>
  <w15:chartTrackingRefBased/>
  <w15:docId w15:val="{4612FBC7-E0D3-4829-800E-60CA9BF1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2023-11-11T13:39:00Z</dcterms:created>
  <dcterms:modified xsi:type="dcterms:W3CDTF">2024-12-26T21:52:00Z</dcterms:modified>
</cp:coreProperties>
</file>