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A941B" w14:textId="77777777" w:rsidR="007251BD" w:rsidRDefault="007251BD" w:rsidP="007251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PAULY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fl.1443)</w:t>
      </w:r>
    </w:p>
    <w:p w14:paraId="32B0B8EF" w14:textId="77777777" w:rsidR="007251BD" w:rsidRDefault="007251BD" w:rsidP="007251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40B37C98" w14:textId="77777777" w:rsidR="007251BD" w:rsidRDefault="007251BD" w:rsidP="007251BD">
      <w:pPr>
        <w:pStyle w:val="NoSpacing"/>
        <w:rPr>
          <w:rFonts w:cs="Times New Roman"/>
          <w:szCs w:val="24"/>
        </w:rPr>
      </w:pPr>
    </w:p>
    <w:p w14:paraId="40BFAFE8" w14:textId="77777777" w:rsidR="007251BD" w:rsidRDefault="007251BD" w:rsidP="007251BD">
      <w:pPr>
        <w:pStyle w:val="NoSpacing"/>
        <w:rPr>
          <w:rFonts w:cs="Times New Roman"/>
          <w:szCs w:val="24"/>
        </w:rPr>
      </w:pPr>
    </w:p>
    <w:p w14:paraId="14CC2536" w14:textId="77777777" w:rsidR="007251BD" w:rsidRDefault="007251BD" w:rsidP="007251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Jun.</w:t>
      </w:r>
      <w:r>
        <w:rPr>
          <w:rFonts w:cs="Times New Roman"/>
          <w:szCs w:val="24"/>
        </w:rPr>
        <w:tab/>
        <w:t>1443</w:t>
      </w:r>
      <w:r>
        <w:rPr>
          <w:rFonts w:cs="Times New Roman"/>
          <w:szCs w:val="24"/>
        </w:rPr>
        <w:tab/>
        <w:t>He was ordained acolyte in Chudleigh, Devon.</w:t>
      </w:r>
    </w:p>
    <w:p w14:paraId="76BC387E" w14:textId="77777777" w:rsidR="007251BD" w:rsidRDefault="007251BD" w:rsidP="007251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2DD03C9A" w14:textId="77777777" w:rsidR="007251BD" w:rsidRDefault="007251BD" w:rsidP="007251BD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p.193)</w:t>
      </w:r>
    </w:p>
    <w:p w14:paraId="28B1991E" w14:textId="77777777" w:rsidR="007251BD" w:rsidRDefault="007251BD" w:rsidP="007251BD">
      <w:pPr>
        <w:pStyle w:val="NoSpacing"/>
        <w:rPr>
          <w:rFonts w:cs="Times New Roman"/>
          <w:szCs w:val="24"/>
        </w:rPr>
      </w:pPr>
    </w:p>
    <w:p w14:paraId="404BDE14" w14:textId="77777777" w:rsidR="007251BD" w:rsidRDefault="007251BD" w:rsidP="007251BD">
      <w:pPr>
        <w:pStyle w:val="NoSpacing"/>
        <w:rPr>
          <w:rFonts w:cs="Times New Roman"/>
          <w:szCs w:val="24"/>
        </w:rPr>
      </w:pPr>
    </w:p>
    <w:p w14:paraId="3993785D" w14:textId="77777777" w:rsidR="007251BD" w:rsidRDefault="007251BD" w:rsidP="007251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July 2023</w:t>
      </w:r>
    </w:p>
    <w:p w14:paraId="42D6333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84EAA" w14:textId="77777777" w:rsidR="007251BD" w:rsidRDefault="007251BD" w:rsidP="009139A6">
      <w:r>
        <w:separator/>
      </w:r>
    </w:p>
  </w:endnote>
  <w:endnote w:type="continuationSeparator" w:id="0">
    <w:p w14:paraId="542C9752" w14:textId="77777777" w:rsidR="007251BD" w:rsidRDefault="007251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9DA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8DBE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A73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67DF9" w14:textId="77777777" w:rsidR="007251BD" w:rsidRDefault="007251BD" w:rsidP="009139A6">
      <w:r>
        <w:separator/>
      </w:r>
    </w:p>
  </w:footnote>
  <w:footnote w:type="continuationSeparator" w:id="0">
    <w:p w14:paraId="245AB941" w14:textId="77777777" w:rsidR="007251BD" w:rsidRDefault="007251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067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B76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4E5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1BD"/>
    <w:rsid w:val="000666E0"/>
    <w:rsid w:val="002510B7"/>
    <w:rsid w:val="005C130B"/>
    <w:rsid w:val="007251B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48E79"/>
  <w15:chartTrackingRefBased/>
  <w15:docId w15:val="{AC1BA7F3-D76A-49D3-8E7F-383573BAA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2023-07-28T20:46:00Z</dcterms:created>
  <dcterms:modified xsi:type="dcterms:W3CDTF">2023-07-28T20:47:00Z</dcterms:modified>
</cp:coreProperties>
</file>