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55CC8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(Sir)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Amyas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PAULET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06552CD1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Bath and Wells.</w:t>
      </w:r>
    </w:p>
    <w:p w14:paraId="0CA4FE55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DC365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DBC39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Sir William Paulet(q.v.).</w:t>
      </w:r>
    </w:p>
    <w:p w14:paraId="732AE24C" w14:textId="32305815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p.9)</w:t>
      </w:r>
    </w:p>
    <w:p w14:paraId="03AFE38A" w14:textId="5C604ABE" w:rsidR="00E507CA" w:rsidRDefault="00E507C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= Margaret Paulet, daughter of Sir John Paulet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Nunney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Somerset(q.v.).</w:t>
      </w:r>
    </w:p>
    <w:p w14:paraId="752034A2" w14:textId="07F9268F" w:rsidR="00E507CA" w:rsidRDefault="00E507C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(Hampton p.148)</w:t>
      </w:r>
    </w:p>
    <w:p w14:paraId="4F3866BC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CA0E24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D5EBB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Margaret Paulet(q.v.), related in the third and fourth degrees of </w:t>
      </w:r>
    </w:p>
    <w:p w14:paraId="6D781C19" w14:textId="25AB758D" w:rsidR="008641EA" w:rsidRDefault="008641EA" w:rsidP="008641E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consanguinity, wished to marry, and sought a dispensation, with legitimation of any future issue. Approved.  </w:t>
      </w:r>
    </w:p>
    <w:p w14:paraId="3DC965E2" w14:textId="634CDBD5" w:rsidR="00E507CA" w:rsidRDefault="00E507CA" w:rsidP="00E507C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p.9)</w:t>
      </w:r>
    </w:p>
    <w:p w14:paraId="33DAE823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00866B2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58AEA8" w14:textId="77777777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11D67" w14:textId="169A5678" w:rsidR="008641EA" w:rsidRDefault="008641E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January 2016</w:t>
      </w:r>
    </w:p>
    <w:p w14:paraId="39F3F623" w14:textId="13503A82" w:rsidR="00E507CA" w:rsidRDefault="00E507CA" w:rsidP="008641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2020</w:t>
      </w:r>
    </w:p>
    <w:p w14:paraId="5D41BF00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6E928" w14:textId="77777777" w:rsidR="008641EA" w:rsidRDefault="008641EA" w:rsidP="00564E3C">
      <w:pPr>
        <w:spacing w:after="0" w:line="240" w:lineRule="auto"/>
      </w:pPr>
      <w:r>
        <w:separator/>
      </w:r>
    </w:p>
  </w:endnote>
  <w:endnote w:type="continuationSeparator" w:id="0">
    <w:p w14:paraId="287C3196" w14:textId="77777777" w:rsidR="008641EA" w:rsidRDefault="008641E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49DF3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B1C0C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507CA">
      <w:rPr>
        <w:rFonts w:ascii="Times New Roman" w:hAnsi="Times New Roman" w:cs="Times New Roman"/>
        <w:noProof/>
        <w:sz w:val="24"/>
        <w:szCs w:val="24"/>
      </w:rPr>
      <w:t>12 October 2020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027FD8F2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F9ED8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940E3" w14:textId="77777777" w:rsidR="008641EA" w:rsidRDefault="008641EA" w:rsidP="00564E3C">
      <w:pPr>
        <w:spacing w:after="0" w:line="240" w:lineRule="auto"/>
      </w:pPr>
      <w:r>
        <w:separator/>
      </w:r>
    </w:p>
  </w:footnote>
  <w:footnote w:type="continuationSeparator" w:id="0">
    <w:p w14:paraId="298362C8" w14:textId="77777777" w:rsidR="008641EA" w:rsidRDefault="008641E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6E8B9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A1A5B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E7814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1EA"/>
    <w:rsid w:val="00372DC6"/>
    <w:rsid w:val="00564E3C"/>
    <w:rsid w:val="0064591D"/>
    <w:rsid w:val="008641EA"/>
    <w:rsid w:val="00DD5B8A"/>
    <w:rsid w:val="00E507C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F0494"/>
  <w15:chartTrackingRefBased/>
  <w15:docId w15:val="{EAF2566B-D6D2-4DCA-A5BE-80D10E92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2016-01-11T19:58:00Z</dcterms:created>
  <dcterms:modified xsi:type="dcterms:W3CDTF">2020-10-12T19:53:00Z</dcterms:modified>
</cp:coreProperties>
</file>