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PAULET</w:t>
      </w:r>
      <w:r>
        <w:rPr>
          <w:rFonts w:ascii="Times New Roman" w:hAnsi="Times New Roman" w:cs="Times New Roman"/>
          <w:sz w:val="24"/>
          <w:szCs w:val="24"/>
        </w:rPr>
        <w:t xml:space="preserve">       (fl.1467)</w:t>
      </w: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Winchester.</w:t>
      </w: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Sir John Paulet(q.v.).</w:t>
      </w: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p.9)</w:t>
      </w: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Amyas Paulet(q.v.), related in the third and fourth degrees of </w:t>
      </w:r>
    </w:p>
    <w:p w:rsidR="00763D17" w:rsidRDefault="00763D17" w:rsidP="00763D1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consanguinity, wished to marry, and sought a dispensation, with legitimation of any future issue. Approved.  (ibid.)</w:t>
      </w: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D17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763D17" w:rsidP="00763D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D17" w:rsidRDefault="00763D17" w:rsidP="00564E3C">
      <w:pPr>
        <w:spacing w:after="0" w:line="240" w:lineRule="auto"/>
      </w:pPr>
      <w:r>
        <w:separator/>
      </w:r>
    </w:p>
  </w:endnote>
  <w:endnote w:type="continuationSeparator" w:id="0">
    <w:p w:rsidR="00763D17" w:rsidRDefault="00763D1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63D17">
      <w:rPr>
        <w:rFonts w:ascii="Times New Roman" w:hAnsi="Times New Roman" w:cs="Times New Roman"/>
        <w:noProof/>
        <w:sz w:val="24"/>
        <w:szCs w:val="24"/>
      </w:rPr>
      <w:t>11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D17" w:rsidRDefault="00763D17" w:rsidP="00564E3C">
      <w:pPr>
        <w:spacing w:after="0" w:line="240" w:lineRule="auto"/>
      </w:pPr>
      <w:r>
        <w:separator/>
      </w:r>
    </w:p>
  </w:footnote>
  <w:footnote w:type="continuationSeparator" w:id="0">
    <w:p w:rsidR="00763D17" w:rsidRDefault="00763D1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D17"/>
    <w:rsid w:val="00372DC6"/>
    <w:rsid w:val="00564E3C"/>
    <w:rsid w:val="0064591D"/>
    <w:rsid w:val="00763D1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80C27F-0448-4344-95E0-EE76E55E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2016-01-11T19:59:00Z</dcterms:created>
  <dcterms:modified xsi:type="dcterms:W3CDTF">2016-01-11T19:59:00Z</dcterms:modified>
</cp:coreProperties>
</file>