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B0B" w:rsidRDefault="00BD0B0B" w:rsidP="00BD0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PAULET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:rsidR="00BD0B0B" w:rsidRDefault="00BD0B0B" w:rsidP="00BD0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Wiinchester.</w:t>
      </w:r>
    </w:p>
    <w:p w:rsidR="00BD0B0B" w:rsidRDefault="00BD0B0B" w:rsidP="00BD0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0B0B" w:rsidRDefault="00BD0B0B" w:rsidP="00BD0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0B0B" w:rsidRDefault="00BD0B0B" w:rsidP="00BD0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Jul.</w:t>
      </w: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and Alice Paulet(q.v.), related in the fourth degree of consanguinity,</w:t>
      </w:r>
    </w:p>
    <w:p w:rsidR="00BD0B0B" w:rsidRDefault="00BD0B0B" w:rsidP="00BD0B0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wished to marry, and sought a dispensation, with legitimation of any future issue. Approved.</w:t>
      </w:r>
    </w:p>
    <w:p w:rsidR="00BD0B0B" w:rsidRDefault="00BD0B0B" w:rsidP="00BD0B0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p.9)</w:t>
      </w:r>
    </w:p>
    <w:p w:rsidR="00BD0B0B" w:rsidRDefault="00BD0B0B" w:rsidP="00BD0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0B0B" w:rsidRDefault="00BD0B0B" w:rsidP="00BD0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0B0B" w:rsidRDefault="00BD0B0B" w:rsidP="00BD0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B0B" w:rsidRDefault="00BD0B0B" w:rsidP="00564E3C">
      <w:pPr>
        <w:spacing w:after="0" w:line="240" w:lineRule="auto"/>
      </w:pPr>
      <w:r>
        <w:separator/>
      </w:r>
    </w:p>
  </w:endnote>
  <w:endnote w:type="continuationSeparator" w:id="0">
    <w:p w:rsidR="00BD0B0B" w:rsidRDefault="00BD0B0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D0B0B">
      <w:rPr>
        <w:rFonts w:ascii="Times New Roman" w:hAnsi="Times New Roman" w:cs="Times New Roman"/>
        <w:noProof/>
        <w:sz w:val="24"/>
        <w:szCs w:val="24"/>
      </w:rPr>
      <w:t>11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B0B" w:rsidRDefault="00BD0B0B" w:rsidP="00564E3C">
      <w:pPr>
        <w:spacing w:after="0" w:line="240" w:lineRule="auto"/>
      </w:pPr>
      <w:r>
        <w:separator/>
      </w:r>
    </w:p>
  </w:footnote>
  <w:footnote w:type="continuationSeparator" w:id="0">
    <w:p w:rsidR="00BD0B0B" w:rsidRDefault="00BD0B0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0B"/>
    <w:rsid w:val="00372DC6"/>
    <w:rsid w:val="00564E3C"/>
    <w:rsid w:val="0064591D"/>
    <w:rsid w:val="00BD0B0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963F52-6086-454C-892C-CC4390CE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2016-01-11T19:46:00Z</dcterms:created>
  <dcterms:modified xsi:type="dcterms:W3CDTF">2016-01-11T19:47:00Z</dcterms:modified>
</cp:coreProperties>
</file>