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6ABB7" w14:textId="77777777" w:rsidR="004875BA" w:rsidRDefault="004875BA" w:rsidP="004875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PAULET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d.1400)</w:t>
      </w:r>
    </w:p>
    <w:p w14:paraId="79664C24" w14:textId="77777777" w:rsidR="004875BA" w:rsidRDefault="004875BA" w:rsidP="004875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83F7EA" w14:textId="77777777" w:rsidR="004875BA" w:rsidRDefault="004875BA" w:rsidP="004875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CAA925" w14:textId="77777777" w:rsidR="004875BA" w:rsidRDefault="004875BA" w:rsidP="004875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Oct.1400</w:t>
      </w:r>
      <w:r>
        <w:rPr>
          <w:rFonts w:ascii="Times New Roman" w:hAnsi="Times New Roman" w:cs="Times New Roman"/>
          <w:sz w:val="24"/>
          <w:szCs w:val="24"/>
        </w:rPr>
        <w:tab/>
        <w:t>He had died by this date.   (C.F.R. 1399-1400 p.81)</w:t>
      </w:r>
    </w:p>
    <w:p w14:paraId="3AC7C1D0" w14:textId="77777777" w:rsidR="004875BA" w:rsidRDefault="004875BA" w:rsidP="004875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632C72" w14:textId="77777777" w:rsidR="004875BA" w:rsidRDefault="004875BA" w:rsidP="004875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ACC9C3" w14:textId="77777777" w:rsidR="004875BA" w:rsidRDefault="004875BA" w:rsidP="004875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April 2021</w:t>
      </w:r>
    </w:p>
    <w:p w14:paraId="3902D86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608CA" w14:textId="77777777" w:rsidR="004875BA" w:rsidRDefault="004875BA" w:rsidP="009139A6">
      <w:r>
        <w:separator/>
      </w:r>
    </w:p>
  </w:endnote>
  <w:endnote w:type="continuationSeparator" w:id="0">
    <w:p w14:paraId="5F6CB8B5" w14:textId="77777777" w:rsidR="004875BA" w:rsidRDefault="004875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2D86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36B8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BAE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4B9FD" w14:textId="77777777" w:rsidR="004875BA" w:rsidRDefault="004875BA" w:rsidP="009139A6">
      <w:r>
        <w:separator/>
      </w:r>
    </w:p>
  </w:footnote>
  <w:footnote w:type="continuationSeparator" w:id="0">
    <w:p w14:paraId="087DE44E" w14:textId="77777777" w:rsidR="004875BA" w:rsidRDefault="004875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6EC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37B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E19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5BA"/>
    <w:rsid w:val="000666E0"/>
    <w:rsid w:val="002510B7"/>
    <w:rsid w:val="004875B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6F856"/>
  <w15:chartTrackingRefBased/>
  <w15:docId w15:val="{A3DEE0FB-AB2E-432C-B095-0A9E86DC7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2021-04-18T19:56:00Z</dcterms:created>
  <dcterms:modified xsi:type="dcterms:W3CDTF">2021-04-18T19:56:00Z</dcterms:modified>
</cp:coreProperties>
</file>