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13636" w14:textId="77777777" w:rsidR="00F50A72" w:rsidRDefault="00F50A72" w:rsidP="00F50A72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Idonia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PAULET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d.1400)</w:t>
      </w:r>
    </w:p>
    <w:p w14:paraId="7A89949F" w14:textId="77777777" w:rsidR="00F50A72" w:rsidRDefault="00F50A72" w:rsidP="00F50A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Widow.</w:t>
      </w:r>
    </w:p>
    <w:p w14:paraId="0B17A441" w14:textId="77777777" w:rsidR="00F50A72" w:rsidRDefault="00F50A72" w:rsidP="00F50A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051B45" w14:textId="77777777" w:rsidR="00F50A72" w:rsidRDefault="00F50A72" w:rsidP="00F50A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F3EEBF" w14:textId="77777777" w:rsidR="00F50A72" w:rsidRDefault="00F50A72" w:rsidP="00F50A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John Paulet.    (C.F.R. 1399-1400 p.81)</w:t>
      </w:r>
    </w:p>
    <w:p w14:paraId="5C1AF691" w14:textId="77777777" w:rsidR="00F50A72" w:rsidRDefault="00F50A72" w:rsidP="00F50A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720912" w14:textId="77777777" w:rsidR="00F50A72" w:rsidRDefault="00F50A72" w:rsidP="00F50A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D2BCB2" w14:textId="77777777" w:rsidR="00F50A72" w:rsidRDefault="00F50A72" w:rsidP="00F50A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Oct.1400</w:t>
      </w:r>
      <w:r>
        <w:rPr>
          <w:rFonts w:ascii="Times New Roman" w:hAnsi="Times New Roman" w:cs="Times New Roman"/>
          <w:sz w:val="24"/>
          <w:szCs w:val="24"/>
        </w:rPr>
        <w:tab/>
        <w:t>She had died by this date.   (ibid.)</w:t>
      </w:r>
    </w:p>
    <w:p w14:paraId="559DEB9A" w14:textId="77777777" w:rsidR="00F50A72" w:rsidRDefault="00F50A72" w:rsidP="00F50A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646536" w14:textId="77777777" w:rsidR="00F50A72" w:rsidRDefault="00F50A72" w:rsidP="00F50A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8BA287" w14:textId="77777777" w:rsidR="00F50A72" w:rsidRDefault="00F50A72" w:rsidP="00F50A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April 2021</w:t>
      </w:r>
    </w:p>
    <w:p w14:paraId="155EE7C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C423C" w14:textId="77777777" w:rsidR="00F50A72" w:rsidRDefault="00F50A72" w:rsidP="009139A6">
      <w:r>
        <w:separator/>
      </w:r>
    </w:p>
  </w:endnote>
  <w:endnote w:type="continuationSeparator" w:id="0">
    <w:p w14:paraId="691328FD" w14:textId="77777777" w:rsidR="00F50A72" w:rsidRDefault="00F50A7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01B3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973C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A453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EFB7D4" w14:textId="77777777" w:rsidR="00F50A72" w:rsidRDefault="00F50A72" w:rsidP="009139A6">
      <w:r>
        <w:separator/>
      </w:r>
    </w:p>
  </w:footnote>
  <w:footnote w:type="continuationSeparator" w:id="0">
    <w:p w14:paraId="70E30D5E" w14:textId="77777777" w:rsidR="00F50A72" w:rsidRDefault="00F50A7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0668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F3F4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7AA2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A7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0A72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A2235"/>
  <w15:chartTrackingRefBased/>
  <w15:docId w15:val="{0B8A899D-DAAC-4CAD-93DC-C7EA37405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2021-04-18T19:54:00Z</dcterms:created>
  <dcterms:modified xsi:type="dcterms:W3CDTF">2021-04-18T19:55:00Z</dcterms:modified>
</cp:coreProperties>
</file>