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BB3" w:rsidRDefault="00D71BB3" w:rsidP="00D71B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PAULET</w:t>
      </w:r>
      <w:r>
        <w:rPr>
          <w:rFonts w:ascii="Times New Roman" w:hAnsi="Times New Roman" w:cs="Times New Roman"/>
          <w:sz w:val="24"/>
          <w:szCs w:val="24"/>
        </w:rPr>
        <w:t xml:space="preserve">      (fl.1467)</w:t>
      </w:r>
    </w:p>
    <w:p w:rsidR="00D71BB3" w:rsidRDefault="00D71BB3" w:rsidP="00D71B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Bath and Wells.</w:t>
      </w:r>
    </w:p>
    <w:p w:rsidR="00D71BB3" w:rsidRDefault="00D71BB3" w:rsidP="00D71B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BB3" w:rsidRDefault="00D71BB3" w:rsidP="00D71B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BB3" w:rsidRDefault="00D71BB3" w:rsidP="00D71B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William Paulet.</w:t>
      </w:r>
    </w:p>
    <w:p w:rsidR="00D71BB3" w:rsidRDefault="00D71BB3" w:rsidP="00D71B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p.9)</w:t>
      </w:r>
    </w:p>
    <w:p w:rsidR="00D71BB3" w:rsidRDefault="00D71BB3" w:rsidP="00D71B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BB3" w:rsidRDefault="00D71BB3" w:rsidP="00D71B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BB3" w:rsidRDefault="00D71BB3" w:rsidP="00D71B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Jul.</w:t>
      </w: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She and John Paulet(q.v.), related in the fourth degree of consanguinity,</w:t>
      </w:r>
    </w:p>
    <w:p w:rsidR="00D71BB3" w:rsidRDefault="00D71BB3" w:rsidP="00D71BB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wished to marry, and sought a dispensation, with legitimation of any future issue. Approved.  (ibid.)</w:t>
      </w:r>
    </w:p>
    <w:p w:rsidR="00D71BB3" w:rsidRDefault="00D71BB3" w:rsidP="00D71B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BB3" w:rsidRDefault="00D71BB3" w:rsidP="00D71B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D71BB3" w:rsidP="00D71B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BB3" w:rsidRDefault="00D71BB3" w:rsidP="00564E3C">
      <w:pPr>
        <w:spacing w:after="0" w:line="240" w:lineRule="auto"/>
      </w:pPr>
      <w:r>
        <w:separator/>
      </w:r>
    </w:p>
  </w:endnote>
  <w:endnote w:type="continuationSeparator" w:id="0">
    <w:p w:rsidR="00D71BB3" w:rsidRDefault="00D71BB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71BB3">
      <w:rPr>
        <w:rFonts w:ascii="Times New Roman" w:hAnsi="Times New Roman" w:cs="Times New Roman"/>
        <w:noProof/>
        <w:sz w:val="24"/>
        <w:szCs w:val="24"/>
      </w:rPr>
      <w:t>11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BB3" w:rsidRDefault="00D71BB3" w:rsidP="00564E3C">
      <w:pPr>
        <w:spacing w:after="0" w:line="240" w:lineRule="auto"/>
      </w:pPr>
      <w:r>
        <w:separator/>
      </w:r>
    </w:p>
  </w:footnote>
  <w:footnote w:type="continuationSeparator" w:id="0">
    <w:p w:rsidR="00D71BB3" w:rsidRDefault="00D71BB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BB3"/>
    <w:rsid w:val="00372DC6"/>
    <w:rsid w:val="00564E3C"/>
    <w:rsid w:val="0064591D"/>
    <w:rsid w:val="00D71BB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6CF72C-8969-48A8-AC0D-EF60E6F3B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2016-01-11T19:47:00Z</dcterms:created>
  <dcterms:modified xsi:type="dcterms:W3CDTF">2016-01-11T19:50:00Z</dcterms:modified>
</cp:coreProperties>
</file>