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BA497" w14:textId="77777777" w:rsidR="00B12DBF" w:rsidRDefault="00B12DBF" w:rsidP="00B12D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PAULE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26163EA7" w14:textId="77777777" w:rsidR="00B12DBF" w:rsidRDefault="00B12DBF" w:rsidP="00B12D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Coston, Leicestershire. Smith.</w:t>
      </w:r>
    </w:p>
    <w:p w14:paraId="3E6E41A5" w14:textId="77777777" w:rsidR="00B12DBF" w:rsidRDefault="00B12DBF" w:rsidP="00B12D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D91A87" w14:textId="77777777" w:rsidR="00B12DBF" w:rsidRDefault="00B12DBF" w:rsidP="00B12D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DB80BC" w14:textId="77777777" w:rsidR="00B12DBF" w:rsidRDefault="00B12DBF" w:rsidP="00B12DBF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Mellyng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brought a plaint of debt against him and Stephen </w:t>
      </w:r>
    </w:p>
    <w:p w14:paraId="0CE6A862" w14:textId="77777777" w:rsidR="00B12DBF" w:rsidRDefault="00B12DBF" w:rsidP="00B12DB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Mower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Woolsthorpe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by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Bitam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Lincolnshire(q.v.).</w:t>
      </w:r>
    </w:p>
    <w:p w14:paraId="07D6634A" w14:textId="77777777" w:rsidR="00B12DBF" w:rsidRDefault="00B12DBF" w:rsidP="00B12DB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6ABBD63" w14:textId="77777777" w:rsidR="00B12DBF" w:rsidRDefault="00B12DBF" w:rsidP="00B12DB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8D5EF3" w14:textId="77777777" w:rsidR="00B12DBF" w:rsidRDefault="00B12DBF" w:rsidP="00B12DB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805DE7" w14:textId="77777777" w:rsidR="00B12DBF" w:rsidRDefault="00B12DBF" w:rsidP="00B12DBF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31 December 2021</w:t>
      </w:r>
    </w:p>
    <w:p w14:paraId="44329E8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3FD76" w14:textId="77777777" w:rsidR="00B12DBF" w:rsidRDefault="00B12DBF" w:rsidP="009139A6">
      <w:r>
        <w:separator/>
      </w:r>
    </w:p>
  </w:endnote>
  <w:endnote w:type="continuationSeparator" w:id="0">
    <w:p w14:paraId="1356BD23" w14:textId="77777777" w:rsidR="00B12DBF" w:rsidRDefault="00B12D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046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656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EDE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7E9BE" w14:textId="77777777" w:rsidR="00B12DBF" w:rsidRDefault="00B12DBF" w:rsidP="009139A6">
      <w:r>
        <w:separator/>
      </w:r>
    </w:p>
  </w:footnote>
  <w:footnote w:type="continuationSeparator" w:id="0">
    <w:p w14:paraId="457CAC1B" w14:textId="77777777" w:rsidR="00B12DBF" w:rsidRDefault="00B12D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9FE2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DCE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A29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DBF"/>
    <w:rsid w:val="000666E0"/>
    <w:rsid w:val="002510B7"/>
    <w:rsid w:val="005C130B"/>
    <w:rsid w:val="00826F5C"/>
    <w:rsid w:val="009139A6"/>
    <w:rsid w:val="009448BB"/>
    <w:rsid w:val="00A3176C"/>
    <w:rsid w:val="00AE65F8"/>
    <w:rsid w:val="00B12DB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B22DD"/>
  <w15:chartTrackingRefBased/>
  <w15:docId w15:val="{224404C8-4A30-4870-BD51-058C5A31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12D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2022-01-28T20:47:00Z</dcterms:created>
  <dcterms:modified xsi:type="dcterms:W3CDTF">2022-01-28T20:47:00Z</dcterms:modified>
</cp:coreProperties>
</file>