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DEB" w:rsidRDefault="00D25DEB" w:rsidP="00D25DEB">
      <w:pPr>
        <w:pStyle w:val="NoSpacing"/>
      </w:pPr>
      <w:r>
        <w:rPr>
          <w:u w:val="single"/>
        </w:rPr>
        <w:t>John PAULE</w:t>
      </w:r>
      <w:r w:rsidR="00235B07">
        <w:rPr>
          <w:u w:val="single"/>
        </w:rPr>
        <w:t xml:space="preserve"> (PAWLE)</w:t>
      </w:r>
      <w:r>
        <w:t xml:space="preserve">       (fl.1436</w:t>
      </w:r>
      <w:r w:rsidR="00332F68">
        <w:t>-8</w:t>
      </w:r>
      <w:r>
        <w:t>)</w:t>
      </w:r>
    </w:p>
    <w:p w:rsidR="00D25DEB" w:rsidRDefault="00524A19" w:rsidP="00D25DEB">
      <w:pPr>
        <w:pStyle w:val="NoSpacing"/>
      </w:pPr>
      <w:r>
        <w:t xml:space="preserve">of </w:t>
      </w:r>
      <w:proofErr w:type="spellStart"/>
      <w:r>
        <w:t>Buckfast</w:t>
      </w:r>
      <w:proofErr w:type="spellEnd"/>
      <w:r>
        <w:t xml:space="preserve"> Abbey.</w:t>
      </w:r>
    </w:p>
    <w:p w:rsidR="00D25DEB" w:rsidRDefault="00D25DEB" w:rsidP="00D25DEB">
      <w:pPr>
        <w:pStyle w:val="NoSpacing"/>
      </w:pPr>
    </w:p>
    <w:p w:rsidR="00D25DEB" w:rsidRDefault="00D25DEB" w:rsidP="00D25DEB">
      <w:pPr>
        <w:pStyle w:val="NoSpacing"/>
      </w:pPr>
    </w:p>
    <w:p w:rsidR="00D25DEB" w:rsidRDefault="00D25DEB" w:rsidP="00D25DEB">
      <w:pPr>
        <w:pStyle w:val="NoSpacing"/>
      </w:pPr>
      <w:r>
        <w:t xml:space="preserve">  3 Mar.1436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</w:t>
      </w:r>
    </w:p>
    <w:p w:rsidR="00D25DEB" w:rsidRDefault="00D25DEB" w:rsidP="00D25DEB">
      <w:pPr>
        <w:pStyle w:val="NoSpacing"/>
      </w:pPr>
      <w:r>
        <w:tab/>
      </w:r>
      <w:r>
        <w:tab/>
        <w:t>by the Bishop.</w:t>
      </w:r>
    </w:p>
    <w:p w:rsidR="00D25DEB" w:rsidRDefault="00D25DEB" w:rsidP="00D25DEB">
      <w:pPr>
        <w:pStyle w:val="NoSpacing"/>
      </w:pPr>
      <w:r>
        <w:tab/>
      </w:r>
      <w:r>
        <w:tab/>
        <w:t>(“Register of Edmund Lacy, Bishop of Exeter 1420-55” part 4 p.160)</w:t>
      </w:r>
    </w:p>
    <w:p w:rsidR="00235B07" w:rsidRDefault="00235B07" w:rsidP="00235B07">
      <w:pPr>
        <w:pStyle w:val="NoSpacing"/>
      </w:pPr>
      <w:r>
        <w:t xml:space="preserve">  8 Mar.1438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235B07" w:rsidRDefault="00235B07" w:rsidP="00235B07">
      <w:pPr>
        <w:pStyle w:val="NoSpacing"/>
      </w:pPr>
      <w:r>
        <w:tab/>
      </w:r>
      <w:r>
        <w:tab/>
        <w:t>(ibid.p.165)</w:t>
      </w:r>
    </w:p>
    <w:p w:rsidR="00332F68" w:rsidRDefault="00332F68" w:rsidP="00235B07">
      <w:pPr>
        <w:pStyle w:val="NoSpacing"/>
      </w:pPr>
      <w:r>
        <w:t>29 Mar.</w:t>
      </w:r>
      <w:r>
        <w:tab/>
        <w:t>He was ordained deacon by the Bishop.  (ibid.p.166)</w:t>
      </w:r>
    </w:p>
    <w:p w:rsidR="00975248" w:rsidRDefault="00975248" w:rsidP="00235B07">
      <w:pPr>
        <w:pStyle w:val="NoSpacing"/>
      </w:pPr>
      <w:r>
        <w:t xml:space="preserve">  7 Jun.</w:t>
      </w:r>
      <w:r>
        <w:tab/>
      </w:r>
      <w:r>
        <w:tab/>
        <w:t>He was ordained priest in the same place by the Bishop. (ibid.p.168)</w:t>
      </w:r>
    </w:p>
    <w:p w:rsidR="00235B07" w:rsidRDefault="00235B07" w:rsidP="00D25DEB">
      <w:pPr>
        <w:pStyle w:val="NoSpacing"/>
      </w:pPr>
    </w:p>
    <w:p w:rsidR="00975248" w:rsidRDefault="00975248" w:rsidP="00D25DEB">
      <w:pPr>
        <w:pStyle w:val="NoSpacing"/>
      </w:pPr>
    </w:p>
    <w:p w:rsidR="00332F68" w:rsidRDefault="00332F68" w:rsidP="00D25DEB">
      <w:pPr>
        <w:pStyle w:val="NoSpacing"/>
      </w:pPr>
      <w:r>
        <w:t>9 February 2017</w:t>
      </w:r>
    </w:p>
    <w:p w:rsidR="00975248" w:rsidRPr="00197AFF" w:rsidRDefault="00975248" w:rsidP="00D25DEB">
      <w:pPr>
        <w:pStyle w:val="NoSpacing"/>
      </w:pPr>
      <w:r>
        <w:t>16 February 2017</w:t>
      </w:r>
      <w:bookmarkStart w:id="0" w:name="_GoBack"/>
      <w:bookmarkEnd w:id="0"/>
    </w:p>
    <w:p w:rsidR="006B2F86" w:rsidRPr="00D25DEB" w:rsidRDefault="00975248" w:rsidP="00E71FC3">
      <w:pPr>
        <w:pStyle w:val="NoSpacing"/>
      </w:pPr>
    </w:p>
    <w:sectPr w:rsidR="006B2F86" w:rsidRPr="00D25D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DEB" w:rsidRDefault="00D25DEB" w:rsidP="00E71FC3">
      <w:pPr>
        <w:spacing w:after="0" w:line="240" w:lineRule="auto"/>
      </w:pPr>
      <w:r>
        <w:separator/>
      </w:r>
    </w:p>
  </w:endnote>
  <w:endnote w:type="continuationSeparator" w:id="0">
    <w:p w:rsidR="00D25DEB" w:rsidRDefault="00D25D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DEB" w:rsidRDefault="00D25DEB" w:rsidP="00E71FC3">
      <w:pPr>
        <w:spacing w:after="0" w:line="240" w:lineRule="auto"/>
      </w:pPr>
      <w:r>
        <w:separator/>
      </w:r>
    </w:p>
  </w:footnote>
  <w:footnote w:type="continuationSeparator" w:id="0">
    <w:p w:rsidR="00D25DEB" w:rsidRDefault="00D25D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DEB"/>
    <w:rsid w:val="001A7C09"/>
    <w:rsid w:val="00235B07"/>
    <w:rsid w:val="00332F68"/>
    <w:rsid w:val="00524A19"/>
    <w:rsid w:val="005F5AB4"/>
    <w:rsid w:val="006B7203"/>
    <w:rsid w:val="00733BE7"/>
    <w:rsid w:val="00975248"/>
    <w:rsid w:val="00AB52E8"/>
    <w:rsid w:val="00B16D3F"/>
    <w:rsid w:val="00D25D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59E8E"/>
  <w15:chartTrackingRefBased/>
  <w15:docId w15:val="{62914508-4A86-42F0-8DD0-D3F0B4ED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1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8</cp:revision>
  <dcterms:created xsi:type="dcterms:W3CDTF">2016-12-19T16:39:00Z</dcterms:created>
  <dcterms:modified xsi:type="dcterms:W3CDTF">2017-02-16T12:01:00Z</dcterms:modified>
</cp:coreProperties>
</file>