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0F6A4" w14:textId="77777777" w:rsidR="0000558E" w:rsidRDefault="0000558E" w:rsidP="0000558E">
      <w:pPr>
        <w:pStyle w:val="NoSpacing"/>
        <w:rPr>
          <w:rFonts w:cs="Times New Roman"/>
          <w:szCs w:val="24"/>
        </w:rPr>
      </w:pPr>
      <w:r>
        <w:rPr>
          <w:u w:val="single"/>
        </w:rPr>
        <w:t>John PATYNSON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fl.1489)</w:t>
      </w:r>
    </w:p>
    <w:p w14:paraId="3652DD7A" w14:textId="77777777" w:rsidR="0000558E" w:rsidRDefault="0000558E" w:rsidP="000055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Scrivener.</w:t>
      </w:r>
    </w:p>
    <w:p w14:paraId="24075A61" w14:textId="77777777" w:rsidR="0000558E" w:rsidRDefault="0000558E" w:rsidP="0000558E">
      <w:pPr>
        <w:pStyle w:val="NoSpacing"/>
        <w:rPr>
          <w:rFonts w:cs="Times New Roman"/>
          <w:szCs w:val="24"/>
        </w:rPr>
      </w:pPr>
    </w:p>
    <w:p w14:paraId="4922F289" w14:textId="77777777" w:rsidR="0000558E" w:rsidRDefault="0000558E" w:rsidP="0000558E">
      <w:pPr>
        <w:pStyle w:val="NoSpacing"/>
        <w:rPr>
          <w:rFonts w:cs="Times New Roman"/>
          <w:szCs w:val="24"/>
        </w:rPr>
      </w:pPr>
    </w:p>
    <w:p w14:paraId="5CBF4D8E" w14:textId="77777777" w:rsidR="0000558E" w:rsidRDefault="0000558E" w:rsidP="000055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Dec.1489</w:t>
      </w:r>
      <w:r>
        <w:rPr>
          <w:rFonts w:cs="Times New Roman"/>
          <w:szCs w:val="24"/>
        </w:rPr>
        <w:tab/>
        <w:t>He was allowed into the craft of the Writers of the Court Letter.</w:t>
      </w:r>
    </w:p>
    <w:p w14:paraId="320F2DFB" w14:textId="77777777" w:rsidR="0000558E" w:rsidRDefault="0000558E" w:rsidP="0000558E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0B63D785" w14:textId="77777777" w:rsidR="0000558E" w:rsidRDefault="0000558E" w:rsidP="0000558E"/>
    <w:p w14:paraId="104FBAEC" w14:textId="77777777" w:rsidR="0000558E" w:rsidRDefault="0000558E" w:rsidP="0000558E"/>
    <w:p w14:paraId="5DC2ACA6" w14:textId="77777777" w:rsidR="0000558E" w:rsidRDefault="0000558E" w:rsidP="0000558E">
      <w:r>
        <w:t>11 August 2023</w:t>
      </w:r>
    </w:p>
    <w:p w14:paraId="31EAEB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AD677" w14:textId="77777777" w:rsidR="0000558E" w:rsidRDefault="0000558E" w:rsidP="009139A6">
      <w:r>
        <w:separator/>
      </w:r>
    </w:p>
  </w:endnote>
  <w:endnote w:type="continuationSeparator" w:id="0">
    <w:p w14:paraId="3A04DCF4" w14:textId="77777777" w:rsidR="0000558E" w:rsidRDefault="000055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B07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DDF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EB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E472B" w14:textId="77777777" w:rsidR="0000558E" w:rsidRDefault="0000558E" w:rsidP="009139A6">
      <w:r>
        <w:separator/>
      </w:r>
    </w:p>
  </w:footnote>
  <w:footnote w:type="continuationSeparator" w:id="0">
    <w:p w14:paraId="46E7CF4B" w14:textId="77777777" w:rsidR="0000558E" w:rsidRDefault="000055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0D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AC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E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8E"/>
    <w:rsid w:val="0000558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8A68"/>
  <w15:chartTrackingRefBased/>
  <w15:docId w15:val="{46B72A64-3B22-4022-B7E0-17D927AC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5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005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2023-09-22T06:40:00Z</dcterms:created>
  <dcterms:modified xsi:type="dcterms:W3CDTF">2023-09-22T06:41:00Z</dcterms:modified>
</cp:coreProperties>
</file>