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DC9D5" w14:textId="77777777" w:rsidR="00190C81" w:rsidRDefault="00190C81" w:rsidP="00190C8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Elizabeth PATYNGTON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fl.1486)</w:t>
      </w:r>
    </w:p>
    <w:p w14:paraId="1974EF03" w14:textId="77777777" w:rsidR="00190C81" w:rsidRDefault="00190C81" w:rsidP="00190C8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A nun at the convent of </w:t>
      </w:r>
      <w:proofErr w:type="spellStart"/>
      <w:proofErr w:type="gramStart"/>
      <w:r>
        <w:rPr>
          <w:rFonts w:eastAsia="Times New Roman" w:cs="Times New Roman"/>
          <w:szCs w:val="24"/>
        </w:rPr>
        <w:t>St.Clare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within </w:t>
      </w:r>
      <w:proofErr w:type="spellStart"/>
      <w:r>
        <w:rPr>
          <w:rFonts w:eastAsia="Times New Roman" w:cs="Times New Roman"/>
          <w:szCs w:val="24"/>
        </w:rPr>
        <w:t>Aldgate</w:t>
      </w:r>
      <w:proofErr w:type="spellEnd"/>
      <w:r>
        <w:rPr>
          <w:rFonts w:eastAsia="Times New Roman" w:cs="Times New Roman"/>
          <w:szCs w:val="24"/>
        </w:rPr>
        <w:t>.</w:t>
      </w:r>
    </w:p>
    <w:p w14:paraId="3601F8AB" w14:textId="77777777" w:rsidR="00190C81" w:rsidRDefault="00190C81" w:rsidP="00190C81">
      <w:pPr>
        <w:pStyle w:val="NoSpacing"/>
        <w:rPr>
          <w:rFonts w:eastAsia="Times New Roman" w:cs="Times New Roman"/>
          <w:szCs w:val="24"/>
        </w:rPr>
      </w:pPr>
    </w:p>
    <w:p w14:paraId="04AD82E7" w14:textId="77777777" w:rsidR="00190C81" w:rsidRDefault="00190C81" w:rsidP="00190C81">
      <w:pPr>
        <w:pStyle w:val="NoSpacing"/>
        <w:rPr>
          <w:rFonts w:eastAsia="Times New Roman" w:cs="Times New Roman"/>
          <w:szCs w:val="24"/>
        </w:rPr>
      </w:pPr>
    </w:p>
    <w:p w14:paraId="0F839609" w14:textId="77777777" w:rsidR="00190C81" w:rsidRDefault="00190C81" w:rsidP="00190C8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Daughter of Thomas </w:t>
      </w:r>
      <w:proofErr w:type="spellStart"/>
      <w:r>
        <w:rPr>
          <w:rFonts w:eastAsia="Times New Roman" w:cs="Times New Roman"/>
          <w:szCs w:val="24"/>
        </w:rPr>
        <w:t>Patyngton</w:t>
      </w:r>
      <w:proofErr w:type="spellEnd"/>
      <w:r>
        <w:rPr>
          <w:rFonts w:eastAsia="Times New Roman" w:cs="Times New Roman"/>
          <w:szCs w:val="24"/>
        </w:rPr>
        <w:t xml:space="preserve"> of London(q.v.) and his wife, Alice(q.v.).</w:t>
      </w:r>
    </w:p>
    <w:p w14:paraId="461FA100" w14:textId="77777777" w:rsidR="00190C81" w:rsidRDefault="00190C81" w:rsidP="00190C8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</w:p>
    <w:p w14:paraId="46704CA6" w14:textId="77777777" w:rsidR="00190C81" w:rsidRDefault="00190C81" w:rsidP="00190C81">
      <w:pPr>
        <w:pStyle w:val="NoSpacing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pp.462-70)</w:t>
      </w:r>
    </w:p>
    <w:p w14:paraId="5D39595D" w14:textId="77777777" w:rsidR="00190C81" w:rsidRDefault="00190C81" w:rsidP="00190C81">
      <w:pPr>
        <w:pStyle w:val="NoSpacing"/>
        <w:rPr>
          <w:rFonts w:eastAsia="Times New Roman" w:cs="Times New Roman"/>
          <w:szCs w:val="24"/>
        </w:rPr>
      </w:pPr>
    </w:p>
    <w:p w14:paraId="7C26358D" w14:textId="77777777" w:rsidR="00190C81" w:rsidRDefault="00190C81" w:rsidP="00190C81">
      <w:pPr>
        <w:pStyle w:val="NoSpacing"/>
        <w:rPr>
          <w:rFonts w:eastAsia="Times New Roman" w:cs="Times New Roman"/>
          <w:szCs w:val="24"/>
        </w:rPr>
      </w:pPr>
    </w:p>
    <w:p w14:paraId="60E14A39" w14:textId="77777777" w:rsidR="00190C81" w:rsidRDefault="00190C81" w:rsidP="00190C8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Feb.1486</w:t>
      </w:r>
      <w:r>
        <w:rPr>
          <w:rFonts w:eastAsia="Times New Roman" w:cs="Times New Roman"/>
          <w:szCs w:val="24"/>
        </w:rPr>
        <w:tab/>
        <w:t>Her father bequeathed her £20.   (ibid.)</w:t>
      </w:r>
    </w:p>
    <w:p w14:paraId="3DE94B0B" w14:textId="77777777" w:rsidR="00190C81" w:rsidRDefault="00190C81" w:rsidP="00190C81">
      <w:pPr>
        <w:pStyle w:val="NoSpacing"/>
        <w:rPr>
          <w:rFonts w:eastAsia="Times New Roman" w:cs="Times New Roman"/>
          <w:szCs w:val="24"/>
        </w:rPr>
      </w:pPr>
    </w:p>
    <w:p w14:paraId="39F0B2C6" w14:textId="77777777" w:rsidR="00190C81" w:rsidRDefault="00190C81" w:rsidP="00190C81">
      <w:pPr>
        <w:pStyle w:val="NoSpacing"/>
        <w:rPr>
          <w:rFonts w:eastAsia="Times New Roman" w:cs="Times New Roman"/>
          <w:szCs w:val="24"/>
        </w:rPr>
      </w:pPr>
    </w:p>
    <w:p w14:paraId="62071E3C" w14:textId="77777777" w:rsidR="00190C81" w:rsidRDefault="00190C81" w:rsidP="00190C8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March 2023</w:t>
      </w:r>
    </w:p>
    <w:p w14:paraId="7682312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EC737" w14:textId="77777777" w:rsidR="00190C81" w:rsidRDefault="00190C81" w:rsidP="009139A6">
      <w:r>
        <w:separator/>
      </w:r>
    </w:p>
  </w:endnote>
  <w:endnote w:type="continuationSeparator" w:id="0">
    <w:p w14:paraId="43400646" w14:textId="77777777" w:rsidR="00190C81" w:rsidRDefault="00190C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CD7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3187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CCF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42E4E" w14:textId="77777777" w:rsidR="00190C81" w:rsidRDefault="00190C81" w:rsidP="009139A6">
      <w:r>
        <w:separator/>
      </w:r>
    </w:p>
  </w:footnote>
  <w:footnote w:type="continuationSeparator" w:id="0">
    <w:p w14:paraId="3A090304" w14:textId="77777777" w:rsidR="00190C81" w:rsidRDefault="00190C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E8A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5A4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525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C81"/>
    <w:rsid w:val="000666E0"/>
    <w:rsid w:val="00190C81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29FF0"/>
  <w15:chartTrackingRefBased/>
  <w15:docId w15:val="{A1275CB1-551E-4C71-9AD5-04BA1C916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2023-03-28T15:03:00Z</dcterms:created>
  <dcterms:modified xsi:type="dcterms:W3CDTF">2023-03-28T15:04:00Z</dcterms:modified>
</cp:coreProperties>
</file>