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E167F" w14:textId="77777777" w:rsidR="003B650D" w:rsidRDefault="003B650D" w:rsidP="003B6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PATYNDEN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1D1F8C7" w14:textId="77777777" w:rsidR="003B650D" w:rsidRDefault="003B650D" w:rsidP="003B6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Kent.</w:t>
      </w:r>
    </w:p>
    <w:p w14:paraId="2F41C0D6" w14:textId="77777777" w:rsidR="003B650D" w:rsidRDefault="003B650D" w:rsidP="003B6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8FA3B8" w14:textId="77777777" w:rsidR="003B650D" w:rsidRDefault="003B650D" w:rsidP="003B6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887262" w14:textId="77777777" w:rsidR="003B650D" w:rsidRDefault="003B650D" w:rsidP="003B650D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Kent the tax of a fifteenth and a tenth granted to the King at the last Parliament.</w:t>
      </w:r>
    </w:p>
    <w:p w14:paraId="5298D757" w14:textId="77777777" w:rsidR="003B650D" w:rsidRDefault="003B650D" w:rsidP="003B6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4C8A1838" w14:textId="77777777" w:rsidR="003B650D" w:rsidRDefault="003B650D" w:rsidP="003B6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D00098" w14:textId="77777777" w:rsidR="003B650D" w:rsidRDefault="003B650D" w:rsidP="003B6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B3C8C6" w14:textId="77777777" w:rsidR="003B650D" w:rsidRDefault="003B650D" w:rsidP="003B6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6D9137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D09A3" w14:textId="77777777" w:rsidR="003B650D" w:rsidRDefault="003B650D" w:rsidP="009139A6">
      <w:r>
        <w:separator/>
      </w:r>
    </w:p>
  </w:endnote>
  <w:endnote w:type="continuationSeparator" w:id="0">
    <w:p w14:paraId="5C98846E" w14:textId="77777777" w:rsidR="003B650D" w:rsidRDefault="003B65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6B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6D7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71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B0A3B" w14:textId="77777777" w:rsidR="003B650D" w:rsidRDefault="003B650D" w:rsidP="009139A6">
      <w:r>
        <w:separator/>
      </w:r>
    </w:p>
  </w:footnote>
  <w:footnote w:type="continuationSeparator" w:id="0">
    <w:p w14:paraId="412B5512" w14:textId="77777777" w:rsidR="003B650D" w:rsidRDefault="003B65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A2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896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E07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0D"/>
    <w:rsid w:val="000666E0"/>
    <w:rsid w:val="002510B7"/>
    <w:rsid w:val="003B650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0485F"/>
  <w15:chartTrackingRefBased/>
  <w15:docId w15:val="{9F8E0205-9B3B-4878-A006-DDBDBC52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2021-05-31T19:09:00Z</dcterms:created>
  <dcterms:modified xsi:type="dcterms:W3CDTF">2021-05-31T19:10:00Z</dcterms:modified>
</cp:coreProperties>
</file>