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660F6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PATYNDEN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fl.1501)</w:t>
      </w:r>
    </w:p>
    <w:p w14:paraId="5F929ED9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Horsmonden</w:t>
      </w:r>
      <w:proofErr w:type="spellEnd"/>
      <w:r>
        <w:rPr>
          <w:rFonts w:cs="Times New Roman"/>
          <w:szCs w:val="24"/>
        </w:rPr>
        <w:t>, Kent.</w:t>
      </w:r>
    </w:p>
    <w:p w14:paraId="16E4D0D0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</w:p>
    <w:p w14:paraId="632B7734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</w:p>
    <w:p w14:paraId="1588F636" w14:textId="77777777" w:rsidR="00FF1603" w:rsidRDefault="00FF1603" w:rsidP="00FF16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1501</w:t>
      </w:r>
      <w:r>
        <w:rPr>
          <w:rFonts w:cs="Times New Roman"/>
          <w:szCs w:val="24"/>
        </w:rPr>
        <w:tab/>
        <w:t>He made his Will.</w:t>
      </w:r>
    </w:p>
    <w:p w14:paraId="425A33CF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37C1">
          <w:rPr>
            <w:rStyle w:val="Hyperlink"/>
            <w:rFonts w:cs="Times New Roman"/>
            <w:szCs w:val="24"/>
          </w:rPr>
          <w:t>https://www.kentarchaeology.org.uk/Research/Libr/Wills/NameOrder/P.htm</w:t>
        </w:r>
      </w:hyperlink>
      <w:r>
        <w:rPr>
          <w:rFonts w:cs="Times New Roman"/>
          <w:szCs w:val="24"/>
        </w:rPr>
        <w:t xml:space="preserve"> )</w:t>
      </w:r>
    </w:p>
    <w:p w14:paraId="19825CE6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</w:p>
    <w:p w14:paraId="3932AF15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</w:p>
    <w:p w14:paraId="68739610" w14:textId="77777777" w:rsidR="00FF1603" w:rsidRDefault="00FF1603" w:rsidP="00FF160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November 2022</w:t>
      </w:r>
    </w:p>
    <w:p w14:paraId="19342A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5DD19" w14:textId="77777777" w:rsidR="00FF1603" w:rsidRDefault="00FF1603" w:rsidP="009139A6">
      <w:r>
        <w:separator/>
      </w:r>
    </w:p>
  </w:endnote>
  <w:endnote w:type="continuationSeparator" w:id="0">
    <w:p w14:paraId="28F80676" w14:textId="77777777" w:rsidR="00FF1603" w:rsidRDefault="00FF16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AE1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17E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094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F9652" w14:textId="77777777" w:rsidR="00FF1603" w:rsidRDefault="00FF1603" w:rsidP="009139A6">
      <w:r>
        <w:separator/>
      </w:r>
    </w:p>
  </w:footnote>
  <w:footnote w:type="continuationSeparator" w:id="0">
    <w:p w14:paraId="5BC89351" w14:textId="77777777" w:rsidR="00FF1603" w:rsidRDefault="00FF16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B8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31A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C7A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60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0AA34"/>
  <w15:chartTrackingRefBased/>
  <w15:docId w15:val="{93D97E3C-21C7-46F0-9E6C-C34A8AF6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1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P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2023-03-12T22:07:00Z</dcterms:created>
  <dcterms:modified xsi:type="dcterms:W3CDTF">2023-03-12T22:08:00Z</dcterms:modified>
</cp:coreProperties>
</file>