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D0F04" w14:textId="77777777" w:rsidR="00DB08D2" w:rsidRDefault="00DB08D2" w:rsidP="00DB08D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James PATYNDEN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fl.1488)</w:t>
      </w:r>
    </w:p>
    <w:p w14:paraId="4805C8D8" w14:textId="77777777" w:rsidR="00DB08D2" w:rsidRDefault="00DB08D2" w:rsidP="00DB08D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Lamberhurst</w:t>
      </w:r>
      <w:proofErr w:type="spellEnd"/>
      <w:r>
        <w:rPr>
          <w:rFonts w:cs="Times New Roman"/>
          <w:szCs w:val="24"/>
        </w:rPr>
        <w:t>, Kent.</w:t>
      </w:r>
    </w:p>
    <w:p w14:paraId="20F6EFBF" w14:textId="77777777" w:rsidR="00DB08D2" w:rsidRDefault="00DB08D2" w:rsidP="00DB08D2">
      <w:pPr>
        <w:pStyle w:val="NoSpacing"/>
        <w:jc w:val="both"/>
        <w:rPr>
          <w:rFonts w:cs="Times New Roman"/>
          <w:szCs w:val="24"/>
        </w:rPr>
      </w:pPr>
    </w:p>
    <w:p w14:paraId="3C582DBB" w14:textId="77777777" w:rsidR="00DB08D2" w:rsidRDefault="00DB08D2" w:rsidP="00DB08D2">
      <w:pPr>
        <w:pStyle w:val="NoSpacing"/>
        <w:jc w:val="both"/>
        <w:rPr>
          <w:rFonts w:cs="Times New Roman"/>
          <w:szCs w:val="24"/>
        </w:rPr>
      </w:pPr>
    </w:p>
    <w:p w14:paraId="1DDF3361" w14:textId="77777777" w:rsidR="00DB08D2" w:rsidRDefault="00DB08D2" w:rsidP="00DB08D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1488</w:t>
      </w:r>
      <w:r>
        <w:rPr>
          <w:rFonts w:cs="Times New Roman"/>
          <w:szCs w:val="24"/>
        </w:rPr>
        <w:tab/>
        <w:t>He made his Will.</w:t>
      </w:r>
    </w:p>
    <w:p w14:paraId="16C2DEEA" w14:textId="77777777" w:rsidR="00DB08D2" w:rsidRDefault="00DB08D2" w:rsidP="00DB08D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B37C1">
          <w:rPr>
            <w:rStyle w:val="Hyperlink"/>
            <w:rFonts w:cs="Times New Roman"/>
            <w:szCs w:val="24"/>
          </w:rPr>
          <w:t>https://www.kentarchaeology.org.uk/Research/Libr/Wills/NameOrder/P.htm</w:t>
        </w:r>
      </w:hyperlink>
      <w:r>
        <w:rPr>
          <w:rFonts w:cs="Times New Roman"/>
          <w:szCs w:val="24"/>
        </w:rPr>
        <w:t xml:space="preserve"> )</w:t>
      </w:r>
    </w:p>
    <w:p w14:paraId="4CEE8635" w14:textId="77777777" w:rsidR="00DB08D2" w:rsidRDefault="00DB08D2" w:rsidP="00DB08D2">
      <w:pPr>
        <w:pStyle w:val="NoSpacing"/>
        <w:jc w:val="both"/>
        <w:rPr>
          <w:rFonts w:cs="Times New Roman"/>
          <w:szCs w:val="24"/>
        </w:rPr>
      </w:pPr>
    </w:p>
    <w:p w14:paraId="759F78DD" w14:textId="77777777" w:rsidR="00DB08D2" w:rsidRDefault="00DB08D2" w:rsidP="00DB08D2">
      <w:pPr>
        <w:pStyle w:val="NoSpacing"/>
        <w:jc w:val="both"/>
        <w:rPr>
          <w:rFonts w:cs="Times New Roman"/>
          <w:szCs w:val="24"/>
        </w:rPr>
      </w:pPr>
    </w:p>
    <w:p w14:paraId="01ECBFC8" w14:textId="77777777" w:rsidR="00DB08D2" w:rsidRDefault="00DB08D2" w:rsidP="00DB08D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17 November 2022</w:t>
      </w:r>
    </w:p>
    <w:p w14:paraId="2B538A7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CFEF5" w14:textId="77777777" w:rsidR="00DB08D2" w:rsidRDefault="00DB08D2" w:rsidP="009139A6">
      <w:r>
        <w:separator/>
      </w:r>
    </w:p>
  </w:endnote>
  <w:endnote w:type="continuationSeparator" w:id="0">
    <w:p w14:paraId="14797608" w14:textId="77777777" w:rsidR="00DB08D2" w:rsidRDefault="00DB08D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C8F9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4245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03C9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2DE87" w14:textId="77777777" w:rsidR="00DB08D2" w:rsidRDefault="00DB08D2" w:rsidP="009139A6">
      <w:r>
        <w:separator/>
      </w:r>
    </w:p>
  </w:footnote>
  <w:footnote w:type="continuationSeparator" w:id="0">
    <w:p w14:paraId="3AB30DEE" w14:textId="77777777" w:rsidR="00DB08D2" w:rsidRDefault="00DB08D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5BD9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5F69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A938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8D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B08D2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31E97"/>
  <w15:chartTrackingRefBased/>
  <w15:docId w15:val="{F9F964AD-6674-4337-94D2-6CDF1F303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B08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P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2023-03-12T22:07:00Z</dcterms:created>
  <dcterms:modified xsi:type="dcterms:W3CDTF">2023-03-12T22:07:00Z</dcterms:modified>
</cp:coreProperties>
</file>