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884EB" w14:textId="77777777" w:rsidR="00C7447D" w:rsidRDefault="00C7447D" w:rsidP="00C744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PATY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0400189" w14:textId="77777777" w:rsidR="00C7447D" w:rsidRDefault="00C7447D" w:rsidP="00C744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Pilton, Somerset.</w:t>
      </w:r>
    </w:p>
    <w:p w14:paraId="1287E0A1" w14:textId="77777777" w:rsidR="00C7447D" w:rsidRDefault="00C7447D" w:rsidP="00C7447D">
      <w:pPr>
        <w:rPr>
          <w:rFonts w:ascii="Times New Roman" w:hAnsi="Times New Roman" w:cs="Times New Roman"/>
        </w:rPr>
      </w:pPr>
    </w:p>
    <w:p w14:paraId="01C13DA2" w14:textId="77777777" w:rsidR="00C7447D" w:rsidRDefault="00C7447D" w:rsidP="00C7447D">
      <w:pPr>
        <w:rPr>
          <w:rFonts w:ascii="Times New Roman" w:hAnsi="Times New Roman" w:cs="Times New Roman"/>
        </w:rPr>
      </w:pPr>
    </w:p>
    <w:p w14:paraId="6D662BB8" w14:textId="77777777" w:rsidR="00C7447D" w:rsidRDefault="00C7447D" w:rsidP="00C744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Robert </w:t>
      </w:r>
      <w:proofErr w:type="spellStart"/>
      <w:r>
        <w:rPr>
          <w:rFonts w:ascii="Times New Roman" w:hAnsi="Times New Roman" w:cs="Times New Roman"/>
        </w:rPr>
        <w:t>Boweley</w:t>
      </w:r>
      <w:proofErr w:type="spellEnd"/>
      <w:r>
        <w:rPr>
          <w:rFonts w:ascii="Times New Roman" w:hAnsi="Times New Roman" w:cs="Times New Roman"/>
        </w:rPr>
        <w:t xml:space="preserve"> of Shepton Mallet(q.v.)</w:t>
      </w:r>
    </w:p>
    <w:p w14:paraId="03A810B6" w14:textId="77777777" w:rsidR="00C7447D" w:rsidRDefault="00C7447D" w:rsidP="00C744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John Combe of </w:t>
      </w:r>
      <w:proofErr w:type="spellStart"/>
      <w:r>
        <w:rPr>
          <w:rFonts w:ascii="Times New Roman" w:hAnsi="Times New Roman" w:cs="Times New Roman"/>
        </w:rPr>
        <w:t>Stogursey</w:t>
      </w:r>
      <w:proofErr w:type="spellEnd"/>
      <w:r>
        <w:rPr>
          <w:rFonts w:ascii="Times New Roman" w:hAnsi="Times New Roman" w:cs="Times New Roman"/>
        </w:rPr>
        <w:t>(q.v.).</w:t>
      </w:r>
    </w:p>
    <w:p w14:paraId="6195B8A8" w14:textId="77777777" w:rsidR="00C7447D" w:rsidRDefault="00C7447D" w:rsidP="00C744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07F8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7D9FB1E" w14:textId="77777777" w:rsidR="00C7447D" w:rsidRDefault="00C7447D" w:rsidP="00C7447D">
      <w:pPr>
        <w:rPr>
          <w:rFonts w:ascii="Times New Roman" w:hAnsi="Times New Roman" w:cs="Times New Roman"/>
        </w:rPr>
      </w:pPr>
    </w:p>
    <w:p w14:paraId="108391EE" w14:textId="77777777" w:rsidR="00C7447D" w:rsidRDefault="00C7447D" w:rsidP="00C7447D">
      <w:pPr>
        <w:rPr>
          <w:rFonts w:ascii="Times New Roman" w:hAnsi="Times New Roman" w:cs="Times New Roman"/>
        </w:rPr>
      </w:pPr>
    </w:p>
    <w:p w14:paraId="22821DBF" w14:textId="77777777" w:rsidR="00C7447D" w:rsidRDefault="00C7447D" w:rsidP="00C744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September 2018</w:t>
      </w:r>
    </w:p>
    <w:p w14:paraId="2633FE22" w14:textId="77777777" w:rsidR="006B2F86" w:rsidRPr="00E71FC3" w:rsidRDefault="00C7447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D300A4" w14:textId="77777777" w:rsidR="00C7447D" w:rsidRDefault="00C7447D" w:rsidP="00E71FC3">
      <w:r>
        <w:separator/>
      </w:r>
    </w:p>
  </w:endnote>
  <w:endnote w:type="continuationSeparator" w:id="0">
    <w:p w14:paraId="58415990" w14:textId="77777777" w:rsidR="00C7447D" w:rsidRDefault="00C7447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3DB1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A91B58" w14:textId="77777777" w:rsidR="00C7447D" w:rsidRDefault="00C7447D" w:rsidP="00E71FC3">
      <w:r>
        <w:separator/>
      </w:r>
    </w:p>
  </w:footnote>
  <w:footnote w:type="continuationSeparator" w:id="0">
    <w:p w14:paraId="5DD79871" w14:textId="77777777" w:rsidR="00C7447D" w:rsidRDefault="00C7447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47D"/>
    <w:rsid w:val="001A7C09"/>
    <w:rsid w:val="00577BD5"/>
    <w:rsid w:val="00656CBA"/>
    <w:rsid w:val="006A1F77"/>
    <w:rsid w:val="00733BE7"/>
    <w:rsid w:val="00AB52E8"/>
    <w:rsid w:val="00B16D3F"/>
    <w:rsid w:val="00BB41AC"/>
    <w:rsid w:val="00C7447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894CB"/>
  <w15:chartTrackingRefBased/>
  <w15:docId w15:val="{18AC1034-FD18-4B4B-A51C-7C98FB8A9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447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744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2018-09-29T19:22:00Z</dcterms:created>
  <dcterms:modified xsi:type="dcterms:W3CDTF">2018-09-29T19:23:00Z</dcterms:modified>
</cp:coreProperties>
</file>