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FECEE" w14:textId="77777777" w:rsidR="006D4BB2" w:rsidRDefault="006D4BB2" w:rsidP="006D4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PATY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3B512E18" w14:textId="77777777" w:rsidR="006D4BB2" w:rsidRDefault="006D4BB2" w:rsidP="006D4B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621B12" w14:textId="77777777" w:rsidR="006D4BB2" w:rsidRDefault="006D4BB2" w:rsidP="006D4B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B55EE7" w14:textId="77777777" w:rsidR="006D4BB2" w:rsidRDefault="006D4BB2" w:rsidP="006D4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Wallingford, Berkshire,</w:t>
      </w:r>
    </w:p>
    <w:p w14:paraId="730683D4" w14:textId="77777777" w:rsidR="006D4BB2" w:rsidRDefault="006D4BB2" w:rsidP="006D4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Robert, Lord Ferrers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Chartley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BFC59E5" w14:textId="77777777" w:rsidR="006D4BB2" w:rsidRDefault="006D4BB2" w:rsidP="006D4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20-40)</w:t>
      </w:r>
    </w:p>
    <w:p w14:paraId="7B118605" w14:textId="77777777" w:rsidR="006D4BB2" w:rsidRDefault="006D4BB2" w:rsidP="006D4B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4F7A3B" w14:textId="77777777" w:rsidR="006D4BB2" w:rsidRDefault="006D4BB2" w:rsidP="006D4B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111290" w14:textId="77777777" w:rsidR="006D4BB2" w:rsidRPr="004F6C88" w:rsidRDefault="006D4BB2" w:rsidP="006D4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2021</w:t>
      </w:r>
    </w:p>
    <w:p w14:paraId="62897C47" w14:textId="5801CBB8" w:rsidR="00BA00AB" w:rsidRPr="006D4BB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D4B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748DE" w14:textId="77777777" w:rsidR="006D4BB2" w:rsidRDefault="006D4BB2" w:rsidP="009139A6">
      <w:r>
        <w:separator/>
      </w:r>
    </w:p>
  </w:endnote>
  <w:endnote w:type="continuationSeparator" w:id="0">
    <w:p w14:paraId="65B4C854" w14:textId="77777777" w:rsidR="006D4BB2" w:rsidRDefault="006D4B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E80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AD88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E1D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1A08F" w14:textId="77777777" w:rsidR="006D4BB2" w:rsidRDefault="006D4BB2" w:rsidP="009139A6">
      <w:r>
        <w:separator/>
      </w:r>
    </w:p>
  </w:footnote>
  <w:footnote w:type="continuationSeparator" w:id="0">
    <w:p w14:paraId="329EC99D" w14:textId="77777777" w:rsidR="006D4BB2" w:rsidRDefault="006D4B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FC8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AE4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B4D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BB2"/>
    <w:rsid w:val="000666E0"/>
    <w:rsid w:val="002510B7"/>
    <w:rsid w:val="005C130B"/>
    <w:rsid w:val="006D4BB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B0477"/>
  <w15:chartTrackingRefBased/>
  <w15:docId w15:val="{1A0A2526-9014-4D2E-9675-A9C326C6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2021-04-27T19:04:00Z</dcterms:created>
  <dcterms:modified xsi:type="dcterms:W3CDTF">2021-04-27T19:04:00Z</dcterms:modified>
</cp:coreProperties>
</file>