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PATTRICK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fl.1467-74)</w:t>
      </w: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1467-8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p.319)</w:t>
      </w: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1473-4</w:t>
      </w:r>
      <w:r>
        <w:rPr>
          <w:rFonts w:ascii="Times New Roman" w:hAnsi="Times New Roman" w:cs="Times New Roman"/>
          <w:sz w:val="24"/>
          <w:szCs w:val="24"/>
        </w:rPr>
        <w:tab/>
        <w:t>M.A.  (ibid.)</w:t>
      </w: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2448" w:rsidRPr="003D2448" w:rsidRDefault="003D244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  <w:bookmarkStart w:id="0" w:name="_GoBack"/>
      <w:bookmarkEnd w:id="0"/>
    </w:p>
    <w:sectPr w:rsidR="003D2448" w:rsidRPr="003D24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448" w:rsidRDefault="003D2448" w:rsidP="00564E3C">
      <w:pPr>
        <w:spacing w:after="0" w:line="240" w:lineRule="auto"/>
      </w:pPr>
      <w:r>
        <w:separator/>
      </w:r>
    </w:p>
  </w:endnote>
  <w:endnote w:type="continuationSeparator" w:id="0">
    <w:p w:rsidR="003D2448" w:rsidRDefault="003D244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D2448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448" w:rsidRDefault="003D2448" w:rsidP="00564E3C">
      <w:pPr>
        <w:spacing w:after="0" w:line="240" w:lineRule="auto"/>
      </w:pPr>
      <w:r>
        <w:separator/>
      </w:r>
    </w:p>
  </w:footnote>
  <w:footnote w:type="continuationSeparator" w:id="0">
    <w:p w:rsidR="003D2448" w:rsidRDefault="003D244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448"/>
    <w:rsid w:val="00372DC6"/>
    <w:rsid w:val="003D244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B542A"/>
  <w15:chartTrackingRefBased/>
  <w15:docId w15:val="{38F6AA17-0D9C-4D09-B819-0E815BCC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2015-11-24T21:00:00Z</dcterms:created>
  <dcterms:modified xsi:type="dcterms:W3CDTF">2015-11-24T21:08:00Z</dcterms:modified>
</cp:coreProperties>
</file>