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2E49E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PATTRICK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fl.1480-2)</w:t>
      </w:r>
    </w:p>
    <w:p w:rsidR="002E49E0" w:rsidRDefault="002E49E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Vicar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Aldingbourne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E49E0" w:rsidRDefault="002E49E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49E0" w:rsidRDefault="002E49E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49E0" w:rsidRDefault="002E49E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1480-2</w:t>
      </w:r>
      <w:r>
        <w:rPr>
          <w:rFonts w:ascii="Times New Roman" w:hAnsi="Times New Roman" w:cs="Times New Roman"/>
          <w:sz w:val="24"/>
          <w:szCs w:val="24"/>
        </w:rPr>
        <w:tab/>
        <w:t>He was Vicar.</w:t>
      </w:r>
    </w:p>
    <w:p w:rsidR="002E49E0" w:rsidRDefault="002E49E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(Alumni Cantab. vol.1 part 3 p.319)</w:t>
      </w:r>
    </w:p>
    <w:p w:rsidR="002E49E0" w:rsidRDefault="002E49E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49E0" w:rsidRDefault="002E49E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49E0" w:rsidRPr="002E49E0" w:rsidRDefault="002E49E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November 2015</w:t>
      </w:r>
      <w:bookmarkStart w:id="0" w:name="_GoBack"/>
      <w:bookmarkEnd w:id="0"/>
    </w:p>
    <w:sectPr w:rsidR="002E49E0" w:rsidRPr="002E49E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49E0" w:rsidRDefault="002E49E0" w:rsidP="00564E3C">
      <w:pPr>
        <w:spacing w:after="0" w:line="240" w:lineRule="auto"/>
      </w:pPr>
      <w:r>
        <w:separator/>
      </w:r>
    </w:p>
  </w:endnote>
  <w:endnote w:type="continuationSeparator" w:id="0">
    <w:p w:rsidR="002E49E0" w:rsidRDefault="002E49E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E49E0">
      <w:rPr>
        <w:rFonts w:ascii="Times New Roman" w:hAnsi="Times New Roman" w:cs="Times New Roman"/>
        <w:noProof/>
        <w:sz w:val="24"/>
        <w:szCs w:val="24"/>
      </w:rPr>
      <w:t>25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49E0" w:rsidRDefault="002E49E0" w:rsidP="00564E3C">
      <w:pPr>
        <w:spacing w:after="0" w:line="240" w:lineRule="auto"/>
      </w:pPr>
      <w:r>
        <w:separator/>
      </w:r>
    </w:p>
  </w:footnote>
  <w:footnote w:type="continuationSeparator" w:id="0">
    <w:p w:rsidR="002E49E0" w:rsidRDefault="002E49E0" w:rsidP="00564E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9E0"/>
    <w:rsid w:val="002E49E0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6ED5F"/>
  <w15:chartTrackingRefBased/>
  <w15:docId w15:val="{96C1F448-0AC4-4DEA-B372-64BD53539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2015-11-25T17:18:00Z</dcterms:created>
  <dcterms:modified xsi:type="dcterms:W3CDTF">2015-11-25T17:22:00Z</dcterms:modified>
</cp:coreProperties>
</file>