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5CD0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PATTESHALE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30A6E69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</w:p>
    <w:p w14:paraId="423A5343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</w:p>
    <w:p w14:paraId="5299161F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Cirencester</w:t>
      </w:r>
      <w:proofErr w:type="spellEnd"/>
      <w:r>
        <w:rPr>
          <w:rFonts w:eastAsia="Times New Roman" w:cs="Times New Roman"/>
          <w:szCs w:val="24"/>
        </w:rPr>
        <w:t xml:space="preserve"> into lands</w:t>
      </w:r>
    </w:p>
    <w:p w14:paraId="55F27981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Sir William </w:t>
      </w:r>
      <w:proofErr w:type="spellStart"/>
      <w:r>
        <w:rPr>
          <w:rFonts w:eastAsia="Times New Roman" w:cs="Times New Roman"/>
          <w:szCs w:val="24"/>
        </w:rPr>
        <w:t>Notyngham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22C2653" w14:textId="77777777" w:rsidR="00D575DC" w:rsidRDefault="00D575DC" w:rsidP="00D575D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2C71D8A" w14:textId="77777777" w:rsidR="00D575DC" w:rsidRDefault="00D575DC" w:rsidP="00D575D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p.62)</w:t>
      </w:r>
    </w:p>
    <w:p w14:paraId="2BC4F360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</w:p>
    <w:p w14:paraId="3DB98537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</w:p>
    <w:p w14:paraId="11386992" w14:textId="77777777" w:rsidR="00D575DC" w:rsidRDefault="00D575DC" w:rsidP="00D575D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May 2023</w:t>
      </w:r>
    </w:p>
    <w:p w14:paraId="0F3813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26C25" w14:textId="77777777" w:rsidR="00D575DC" w:rsidRDefault="00D575DC" w:rsidP="009139A6">
      <w:r>
        <w:separator/>
      </w:r>
    </w:p>
  </w:endnote>
  <w:endnote w:type="continuationSeparator" w:id="0">
    <w:p w14:paraId="0D8B0203" w14:textId="77777777" w:rsidR="00D575DC" w:rsidRDefault="00D575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ED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CC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65B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09007" w14:textId="77777777" w:rsidR="00D575DC" w:rsidRDefault="00D575DC" w:rsidP="009139A6">
      <w:r>
        <w:separator/>
      </w:r>
    </w:p>
  </w:footnote>
  <w:footnote w:type="continuationSeparator" w:id="0">
    <w:p w14:paraId="0A1E8E6A" w14:textId="77777777" w:rsidR="00D575DC" w:rsidRDefault="00D575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43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0E6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579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D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75D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344C9"/>
  <w15:chartTrackingRefBased/>
  <w15:docId w15:val="{586A134A-EC7B-42D2-A2A8-BA4A74E7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2023-05-21T20:15:00Z</dcterms:created>
  <dcterms:modified xsi:type="dcterms:W3CDTF">2023-05-21T20:16:00Z</dcterms:modified>
</cp:coreProperties>
</file>