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PATTERNOSTER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Shifnal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Shropshire, into lands of the late Sir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Shropshire</w:t>
      </w: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21-300)</w:t>
      </w: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D5EE7" w:rsidRDefault="00ED5EE7" w:rsidP="00ED5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  <w:bookmarkStart w:id="0" w:name="_GoBack"/>
      <w:bookmarkEnd w:id="0"/>
    </w:p>
    <w:sectPr w:rsidR="006B2F86" w:rsidRPr="00ED5E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EE7" w:rsidRDefault="00ED5EE7" w:rsidP="00E71FC3">
      <w:pPr>
        <w:spacing w:after="0" w:line="240" w:lineRule="auto"/>
      </w:pPr>
      <w:r>
        <w:separator/>
      </w:r>
    </w:p>
  </w:endnote>
  <w:endnote w:type="continuationSeparator" w:id="0">
    <w:p w:rsidR="00ED5EE7" w:rsidRDefault="00ED5E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EE7" w:rsidRDefault="00ED5EE7" w:rsidP="00E71FC3">
      <w:pPr>
        <w:spacing w:after="0" w:line="240" w:lineRule="auto"/>
      </w:pPr>
      <w:r>
        <w:separator/>
      </w:r>
    </w:p>
  </w:footnote>
  <w:footnote w:type="continuationSeparator" w:id="0">
    <w:p w:rsidR="00ED5EE7" w:rsidRDefault="00ED5E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E7"/>
    <w:rsid w:val="00AB52E8"/>
    <w:rsid w:val="00B16D3F"/>
    <w:rsid w:val="00E71FC3"/>
    <w:rsid w:val="00ED5EE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46AC5"/>
  <w15:chartTrackingRefBased/>
  <w15:docId w15:val="{FA45872F-3727-4FEF-B856-B0A4B09A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2016-03-03T21:55:00Z</dcterms:created>
  <dcterms:modified xsi:type="dcterms:W3CDTF">2016-03-03T21:56:00Z</dcterms:modified>
</cp:coreProperties>
</file>