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PATTENHAM</w:t>
      </w:r>
      <w:r>
        <w:rPr>
          <w:rStyle w:val="Hyperlink"/>
          <w:color w:val="auto"/>
          <w:u w:val="none"/>
        </w:rPr>
        <w:t xml:space="preserve">      (fl.1450)</w:t>
      </w: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He made a plaint of debt against Thomas Padworth of Wendover,</w:t>
      </w: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Buckinghamshire(q.v.), and Thomas Frere of Wooburn(q.v.).</w:t>
      </w: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F2093" w:rsidRDefault="00EF2093" w:rsidP="00EF209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February 2017</w:t>
      </w:r>
    </w:p>
    <w:p w:rsidR="006B2F86" w:rsidRPr="00E71FC3" w:rsidRDefault="00EF2093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093" w:rsidRDefault="00EF2093" w:rsidP="00E71FC3">
      <w:pPr>
        <w:spacing w:after="0" w:line="240" w:lineRule="auto"/>
      </w:pPr>
      <w:r>
        <w:separator/>
      </w:r>
    </w:p>
  </w:endnote>
  <w:endnote w:type="continuationSeparator" w:id="0">
    <w:p w:rsidR="00EF2093" w:rsidRDefault="00EF20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093" w:rsidRDefault="00EF2093" w:rsidP="00E71FC3">
      <w:pPr>
        <w:spacing w:after="0" w:line="240" w:lineRule="auto"/>
      </w:pPr>
      <w:r>
        <w:separator/>
      </w:r>
    </w:p>
  </w:footnote>
  <w:footnote w:type="continuationSeparator" w:id="0">
    <w:p w:rsidR="00EF2093" w:rsidRDefault="00EF20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209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C2C75"/>
  <w15:chartTrackingRefBased/>
  <w15:docId w15:val="{9DD1FA2F-EDFC-4106-9413-0301528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F20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2017-10-20T21:04:00Z</dcterms:created>
  <dcterms:modified xsi:type="dcterms:W3CDTF">2017-10-20T21:17:00Z</dcterms:modified>
</cp:coreProperties>
</file>