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C6165" w14:textId="77777777" w:rsidR="0047000A" w:rsidRDefault="0047000A" w:rsidP="004700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PATSALE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75E12C57" w14:textId="77777777" w:rsidR="0047000A" w:rsidRDefault="0047000A" w:rsidP="0047000A">
      <w:pPr>
        <w:pStyle w:val="NoSpacing"/>
        <w:rPr>
          <w:rFonts w:cs="Times New Roman"/>
          <w:szCs w:val="24"/>
        </w:rPr>
      </w:pPr>
    </w:p>
    <w:p w14:paraId="5A6EFED7" w14:textId="77777777" w:rsidR="0047000A" w:rsidRDefault="0047000A" w:rsidP="0047000A">
      <w:pPr>
        <w:pStyle w:val="NoSpacing"/>
        <w:rPr>
          <w:rFonts w:cs="Times New Roman"/>
          <w:szCs w:val="24"/>
        </w:rPr>
      </w:pPr>
    </w:p>
    <w:p w14:paraId="6F33540C" w14:textId="77777777" w:rsidR="0047000A" w:rsidRDefault="0047000A" w:rsidP="004700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Nov.1484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Cirencester into lands</w:t>
      </w:r>
    </w:p>
    <w:p w14:paraId="1F2C3750" w14:textId="77777777" w:rsidR="0047000A" w:rsidRDefault="0047000A" w:rsidP="004700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Sir Edmund Hungerford(q.v.).</w:t>
      </w:r>
    </w:p>
    <w:p w14:paraId="7E52C1B7" w14:textId="77777777" w:rsidR="0047000A" w:rsidRDefault="0047000A" w:rsidP="0047000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7DE7886" w14:textId="77777777" w:rsidR="0047000A" w:rsidRDefault="0047000A" w:rsidP="0047000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p.122)</w:t>
      </w:r>
    </w:p>
    <w:p w14:paraId="3CC28E03" w14:textId="77777777" w:rsidR="0047000A" w:rsidRDefault="0047000A" w:rsidP="0047000A">
      <w:pPr>
        <w:pStyle w:val="NoSpacing"/>
        <w:rPr>
          <w:rFonts w:eastAsia="Times New Roman" w:cs="Times New Roman"/>
          <w:szCs w:val="24"/>
        </w:rPr>
      </w:pPr>
    </w:p>
    <w:p w14:paraId="0ECEE10F" w14:textId="77777777" w:rsidR="0047000A" w:rsidRDefault="0047000A" w:rsidP="0047000A">
      <w:pPr>
        <w:pStyle w:val="NoSpacing"/>
        <w:rPr>
          <w:rFonts w:eastAsia="Times New Roman" w:cs="Times New Roman"/>
          <w:szCs w:val="24"/>
        </w:rPr>
      </w:pPr>
    </w:p>
    <w:p w14:paraId="319CB95E" w14:textId="77777777" w:rsidR="0047000A" w:rsidRDefault="0047000A" w:rsidP="0047000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17 September 2023</w:t>
      </w:r>
    </w:p>
    <w:p w14:paraId="45ADCDE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0A1DF" w14:textId="77777777" w:rsidR="0047000A" w:rsidRDefault="0047000A" w:rsidP="009139A6">
      <w:r>
        <w:separator/>
      </w:r>
    </w:p>
  </w:endnote>
  <w:endnote w:type="continuationSeparator" w:id="0">
    <w:p w14:paraId="33FDC976" w14:textId="77777777" w:rsidR="0047000A" w:rsidRDefault="004700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FC6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47D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D33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09A71" w14:textId="77777777" w:rsidR="0047000A" w:rsidRDefault="0047000A" w:rsidP="009139A6">
      <w:r>
        <w:separator/>
      </w:r>
    </w:p>
  </w:footnote>
  <w:footnote w:type="continuationSeparator" w:id="0">
    <w:p w14:paraId="3BF24D27" w14:textId="77777777" w:rsidR="0047000A" w:rsidRDefault="004700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40A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D56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581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00A"/>
    <w:rsid w:val="000666E0"/>
    <w:rsid w:val="002510B7"/>
    <w:rsid w:val="0047000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53A2C"/>
  <w15:chartTrackingRefBased/>
  <w15:docId w15:val="{DC49F42F-EC8C-484C-AC8B-D271F2756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2023-09-17T19:32:00Z</dcterms:created>
  <dcterms:modified xsi:type="dcterms:W3CDTF">2023-09-17T19:32:00Z</dcterms:modified>
</cp:coreProperties>
</file>