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63905" w14:textId="77777777" w:rsidR="00866857" w:rsidRDefault="00866857" w:rsidP="008668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PATRYK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(fl.1460)</w:t>
      </w:r>
    </w:p>
    <w:p w14:paraId="79864450" w14:textId="413736B1" w:rsidR="00866857" w:rsidRDefault="00866857" w:rsidP="008668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Southampton. </w:t>
      </w:r>
      <w:r>
        <w:rPr>
          <w:rFonts w:ascii="Times New Roman" w:hAnsi="Times New Roman" w:cs="Times New Roman"/>
          <w:sz w:val="24"/>
          <w:szCs w:val="24"/>
        </w:rPr>
        <w:t>Merchant.</w:t>
      </w:r>
    </w:p>
    <w:p w14:paraId="2EF7A68D" w14:textId="77777777" w:rsidR="00866857" w:rsidRDefault="00866857" w:rsidP="008668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BD41DE" w14:textId="77777777" w:rsidR="00866857" w:rsidRDefault="00866857" w:rsidP="008668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94C8E7" w14:textId="77777777" w:rsidR="00866857" w:rsidRDefault="00866857" w:rsidP="008668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>Peter Lovekyn(q.v.) brought a paint of maintenance against him and ten</w:t>
      </w:r>
    </w:p>
    <w:p w14:paraId="36EC0515" w14:textId="77777777" w:rsidR="00866857" w:rsidRDefault="00866857" w:rsidP="008668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others.      ( </w:t>
      </w:r>
      <w:hyperlink r:id="rId6" w:history="1">
        <w:r w:rsidRPr="00596A4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https://waalt.uh.edu/index.php/IDXCP40no797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78BD531" w14:textId="77777777" w:rsidR="00866857" w:rsidRDefault="00866857" w:rsidP="008668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7E751E" w14:textId="77777777" w:rsidR="00866857" w:rsidRDefault="00866857" w:rsidP="008668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5FE235" w14:textId="77777777" w:rsidR="00866857" w:rsidRDefault="00866857" w:rsidP="008668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October 2022</w:t>
      </w:r>
    </w:p>
    <w:p w14:paraId="2BD5F09B" w14:textId="4975CAB8" w:rsidR="00BA00AB" w:rsidRPr="0086685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668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DA7EC" w14:textId="77777777" w:rsidR="00866857" w:rsidRDefault="00866857" w:rsidP="009139A6">
      <w:r>
        <w:separator/>
      </w:r>
    </w:p>
  </w:endnote>
  <w:endnote w:type="continuationSeparator" w:id="0">
    <w:p w14:paraId="6FB4142E" w14:textId="77777777" w:rsidR="00866857" w:rsidRDefault="008668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D0B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084E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D5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C2726" w14:textId="77777777" w:rsidR="00866857" w:rsidRDefault="00866857" w:rsidP="009139A6">
      <w:r>
        <w:separator/>
      </w:r>
    </w:p>
  </w:footnote>
  <w:footnote w:type="continuationSeparator" w:id="0">
    <w:p w14:paraId="289E0906" w14:textId="77777777" w:rsidR="00866857" w:rsidRDefault="008668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84C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22C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2C0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857"/>
    <w:rsid w:val="000666E0"/>
    <w:rsid w:val="002510B7"/>
    <w:rsid w:val="005C130B"/>
    <w:rsid w:val="00826F5C"/>
    <w:rsid w:val="00866857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9E705"/>
  <w15:chartTrackingRefBased/>
  <w15:docId w15:val="{45693E87-EA0F-42B7-8B5B-058710A50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668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2022-10-16T18:40:00Z</dcterms:created>
  <dcterms:modified xsi:type="dcterms:W3CDTF">2022-10-16T18:42:00Z</dcterms:modified>
</cp:coreProperties>
</file>