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2AB7E" w14:textId="77777777" w:rsidR="007D3A2F" w:rsidRDefault="007D3A2F" w:rsidP="007D3A2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PATRINGTON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fl.1431)</w:t>
      </w:r>
    </w:p>
    <w:p w14:paraId="5549EB65" w14:textId="77777777" w:rsidR="007D3A2F" w:rsidRDefault="007D3A2F" w:rsidP="007D3A2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Bonnington</w:t>
      </w:r>
      <w:proofErr w:type="spellEnd"/>
      <w:r>
        <w:rPr>
          <w:rFonts w:cs="Times New Roman"/>
          <w:szCs w:val="24"/>
        </w:rPr>
        <w:t>, Kent.</w:t>
      </w:r>
    </w:p>
    <w:p w14:paraId="0FD86DBE" w14:textId="77777777" w:rsidR="007D3A2F" w:rsidRDefault="007D3A2F" w:rsidP="007D3A2F">
      <w:pPr>
        <w:pStyle w:val="NoSpacing"/>
        <w:jc w:val="both"/>
        <w:rPr>
          <w:rFonts w:cs="Times New Roman"/>
          <w:szCs w:val="24"/>
        </w:rPr>
      </w:pPr>
    </w:p>
    <w:p w14:paraId="7CF6C2A6" w14:textId="77777777" w:rsidR="007D3A2F" w:rsidRDefault="007D3A2F" w:rsidP="007D3A2F">
      <w:pPr>
        <w:pStyle w:val="NoSpacing"/>
        <w:jc w:val="both"/>
        <w:rPr>
          <w:rFonts w:cs="Times New Roman"/>
          <w:szCs w:val="24"/>
        </w:rPr>
      </w:pPr>
    </w:p>
    <w:p w14:paraId="21965617" w14:textId="77777777" w:rsidR="007D3A2F" w:rsidRDefault="007D3A2F" w:rsidP="007D3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>He made his Will.</w:t>
      </w:r>
    </w:p>
    <w:p w14:paraId="1F716688" w14:textId="77777777" w:rsidR="007D3A2F" w:rsidRDefault="007D3A2F" w:rsidP="007D3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37C1">
          <w:rPr>
            <w:rStyle w:val="Hyperlink"/>
            <w:rFonts w:cs="Times New Roman"/>
            <w:szCs w:val="24"/>
          </w:rPr>
          <w:t>https://www.kentarchaeology.org.uk/Research/Libr/Wills/NameOrder/P.htm</w:t>
        </w:r>
      </w:hyperlink>
      <w:r>
        <w:rPr>
          <w:rFonts w:cs="Times New Roman"/>
          <w:szCs w:val="24"/>
        </w:rPr>
        <w:t xml:space="preserve"> )</w:t>
      </w:r>
    </w:p>
    <w:p w14:paraId="5C772F65" w14:textId="77777777" w:rsidR="007D3A2F" w:rsidRDefault="007D3A2F" w:rsidP="007D3A2F">
      <w:pPr>
        <w:pStyle w:val="NoSpacing"/>
        <w:rPr>
          <w:rFonts w:cs="Times New Roman"/>
          <w:szCs w:val="24"/>
        </w:rPr>
      </w:pPr>
    </w:p>
    <w:p w14:paraId="6362142D" w14:textId="77777777" w:rsidR="007D3A2F" w:rsidRDefault="007D3A2F" w:rsidP="007D3A2F">
      <w:pPr>
        <w:pStyle w:val="NoSpacing"/>
        <w:rPr>
          <w:rFonts w:cs="Times New Roman"/>
          <w:szCs w:val="24"/>
        </w:rPr>
      </w:pPr>
    </w:p>
    <w:p w14:paraId="44ACDE0F" w14:textId="77777777" w:rsidR="007D3A2F" w:rsidRDefault="007D3A2F" w:rsidP="007D3A2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November 2022</w:t>
      </w:r>
    </w:p>
    <w:p w14:paraId="2D7284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F7765" w14:textId="77777777" w:rsidR="007D3A2F" w:rsidRDefault="007D3A2F" w:rsidP="009139A6">
      <w:r>
        <w:separator/>
      </w:r>
    </w:p>
  </w:endnote>
  <w:endnote w:type="continuationSeparator" w:id="0">
    <w:p w14:paraId="29C4C013" w14:textId="77777777" w:rsidR="007D3A2F" w:rsidRDefault="007D3A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12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52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578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E9872" w14:textId="77777777" w:rsidR="007D3A2F" w:rsidRDefault="007D3A2F" w:rsidP="009139A6">
      <w:r>
        <w:separator/>
      </w:r>
    </w:p>
  </w:footnote>
  <w:footnote w:type="continuationSeparator" w:id="0">
    <w:p w14:paraId="5677C4A1" w14:textId="77777777" w:rsidR="007D3A2F" w:rsidRDefault="007D3A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F0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4A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8A8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2F"/>
    <w:rsid w:val="000666E0"/>
    <w:rsid w:val="002510B7"/>
    <w:rsid w:val="005C130B"/>
    <w:rsid w:val="007D3A2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615F1"/>
  <w15:chartTrackingRefBased/>
  <w15:docId w15:val="{BD16335C-5A5B-4E78-8C86-F020C1DEA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3A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P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2023-03-10T22:03:00Z</dcterms:created>
  <dcterms:modified xsi:type="dcterms:W3CDTF">2023-03-10T22:03:00Z</dcterms:modified>
</cp:coreProperties>
</file>