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PATRIK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Farndon.</w:t>
      </w:r>
      <w:bookmarkStart w:id="0" w:name="_GoBack"/>
      <w:bookmarkEnd w:id="0"/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Newark, </w:t>
      </w: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Thomas Carleton(q.v.).</w:t>
      </w: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21-270)</w:t>
      </w: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5187" w:rsidRPr="00C95187" w:rsidRDefault="00C9518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sectPr w:rsidR="00C95187" w:rsidRPr="00C951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187" w:rsidRDefault="00C95187" w:rsidP="00564E3C">
      <w:pPr>
        <w:spacing w:after="0" w:line="240" w:lineRule="auto"/>
      </w:pPr>
      <w:r>
        <w:separator/>
      </w:r>
    </w:p>
  </w:endnote>
  <w:endnote w:type="continuationSeparator" w:id="0">
    <w:p w:rsidR="00C95187" w:rsidRDefault="00C951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5187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187" w:rsidRDefault="00C95187" w:rsidP="00564E3C">
      <w:pPr>
        <w:spacing w:after="0" w:line="240" w:lineRule="auto"/>
      </w:pPr>
      <w:r>
        <w:separator/>
      </w:r>
    </w:p>
  </w:footnote>
  <w:footnote w:type="continuationSeparator" w:id="0">
    <w:p w:rsidR="00C95187" w:rsidRDefault="00C951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187"/>
    <w:rsid w:val="00372DC6"/>
    <w:rsid w:val="00564E3C"/>
    <w:rsid w:val="0064591D"/>
    <w:rsid w:val="00C9518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CFE57"/>
  <w15:chartTrackingRefBased/>
  <w15:docId w15:val="{3ACDF00E-48DB-47E5-B525-06F666C5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2016-02-21T22:07:00Z</dcterms:created>
  <dcterms:modified xsi:type="dcterms:W3CDTF">2016-02-21T22:39:00Z</dcterms:modified>
</cp:coreProperties>
</file>