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0B7A1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PATRIK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fl.1438)</w:t>
      </w:r>
    </w:p>
    <w:p w14:paraId="55B186EF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26ACC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7E423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Jun.</w:t>
      </w:r>
      <w:r>
        <w:rPr>
          <w:rFonts w:ascii="Times New Roman" w:hAnsi="Times New Roman" w:cs="Times New Roman"/>
          <w:sz w:val="24"/>
          <w:szCs w:val="24"/>
        </w:rPr>
        <w:tab/>
        <w:t>1438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Lynn, Norfolk,</w:t>
      </w:r>
    </w:p>
    <w:p w14:paraId="5197C5E4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68F97FD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25-95)</w:t>
      </w:r>
    </w:p>
    <w:p w14:paraId="0DC6AECA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2C21C0" w14:textId="77777777" w:rsidR="00C02129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17763A" w14:textId="77777777" w:rsidR="00C02129" w:rsidRPr="00E600BB" w:rsidRDefault="00C02129" w:rsidP="00C0212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March 2021</w:t>
      </w:r>
    </w:p>
    <w:p w14:paraId="7C036E4B" w14:textId="611F60BE" w:rsidR="00BA00AB" w:rsidRPr="00C0212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C021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2662AC" w14:textId="77777777" w:rsidR="00C02129" w:rsidRDefault="00C02129" w:rsidP="009139A6">
      <w:r>
        <w:separator/>
      </w:r>
    </w:p>
  </w:endnote>
  <w:endnote w:type="continuationSeparator" w:id="0">
    <w:p w14:paraId="03B53DFD" w14:textId="77777777" w:rsidR="00C02129" w:rsidRDefault="00C021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25E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073F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673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AB31CD" w14:textId="77777777" w:rsidR="00C02129" w:rsidRDefault="00C02129" w:rsidP="009139A6">
      <w:r>
        <w:separator/>
      </w:r>
    </w:p>
  </w:footnote>
  <w:footnote w:type="continuationSeparator" w:id="0">
    <w:p w14:paraId="62FE9F71" w14:textId="77777777" w:rsidR="00C02129" w:rsidRDefault="00C021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2E15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BB4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DCD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29"/>
    <w:rsid w:val="000666E0"/>
    <w:rsid w:val="002510B7"/>
    <w:rsid w:val="005C130B"/>
    <w:rsid w:val="00826F5C"/>
    <w:rsid w:val="009139A6"/>
    <w:rsid w:val="009448BB"/>
    <w:rsid w:val="00A3176C"/>
    <w:rsid w:val="00BA00AB"/>
    <w:rsid w:val="00C0212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8EB5D"/>
  <w15:chartTrackingRefBased/>
  <w15:docId w15:val="{5D1CBC61-0633-4D0B-B218-E540BF88B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2021-03-31T17:12:00Z</dcterms:created>
  <dcterms:modified xsi:type="dcterms:W3CDTF">2021-03-31T17:15:00Z</dcterms:modified>
</cp:coreProperties>
</file>