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24558" w14:textId="77777777" w:rsidR="00FC78B2" w:rsidRDefault="00FC78B2" w:rsidP="00FC78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PATONER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3AEB1EDB" w14:textId="77777777" w:rsidR="00FC78B2" w:rsidRDefault="00FC78B2" w:rsidP="00FC78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Costessy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14:paraId="690B81E3" w14:textId="77777777" w:rsidR="00FC78B2" w:rsidRDefault="00FC78B2" w:rsidP="00FC78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82C27E" w14:textId="77777777" w:rsidR="00FC78B2" w:rsidRDefault="00FC78B2" w:rsidP="00FC78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6C6498" w14:textId="77777777" w:rsidR="00FC78B2" w:rsidRDefault="00FC78B2" w:rsidP="00FC78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May1453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Roger Coche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Costessy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granted a messuage in </w:t>
      </w:r>
    </w:p>
    <w:p w14:paraId="615BE8C5" w14:textId="77777777" w:rsidR="00FC78B2" w:rsidRDefault="00FC78B2" w:rsidP="00FC78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Honingham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Turnowre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Honingham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DFDA755" w14:textId="77777777" w:rsidR="00FC78B2" w:rsidRDefault="00FC78B2" w:rsidP="00FC78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E 40/6232)</w:t>
      </w:r>
    </w:p>
    <w:p w14:paraId="27093296" w14:textId="77777777" w:rsidR="00FC78B2" w:rsidRDefault="00FC78B2" w:rsidP="00FC78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E65BA4" w14:textId="77777777" w:rsidR="00FC78B2" w:rsidRDefault="00FC78B2" w:rsidP="00FC78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56706D" w14:textId="77777777" w:rsidR="00FC78B2" w:rsidRDefault="00FC78B2" w:rsidP="00FC78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2022</w:t>
      </w:r>
    </w:p>
    <w:p w14:paraId="28E2015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2DE68" w14:textId="77777777" w:rsidR="00FC78B2" w:rsidRDefault="00FC78B2" w:rsidP="009139A6">
      <w:r>
        <w:separator/>
      </w:r>
    </w:p>
  </w:endnote>
  <w:endnote w:type="continuationSeparator" w:id="0">
    <w:p w14:paraId="47972528" w14:textId="77777777" w:rsidR="00FC78B2" w:rsidRDefault="00FC78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268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8E8B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16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94969" w14:textId="77777777" w:rsidR="00FC78B2" w:rsidRDefault="00FC78B2" w:rsidP="009139A6">
      <w:r>
        <w:separator/>
      </w:r>
    </w:p>
  </w:footnote>
  <w:footnote w:type="continuationSeparator" w:id="0">
    <w:p w14:paraId="1D798EDE" w14:textId="77777777" w:rsidR="00FC78B2" w:rsidRDefault="00FC78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1ED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4FB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F81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B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C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D6A3B"/>
  <w15:chartTrackingRefBased/>
  <w15:docId w15:val="{B3399851-9C05-432C-838D-76718ED00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2022-01-12T20:47:00Z</dcterms:created>
  <dcterms:modified xsi:type="dcterms:W3CDTF">2022-01-12T20:47:00Z</dcterms:modified>
</cp:coreProperties>
</file>