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39FE2" w14:textId="77777777" w:rsidR="00F372A7" w:rsidRDefault="00F372A7" w:rsidP="00F372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PATON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fl.1450-1)</w:t>
      </w:r>
    </w:p>
    <w:p w14:paraId="19C95781" w14:textId="77777777" w:rsidR="00F372A7" w:rsidRDefault="00F372A7" w:rsidP="00F372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the parish of </w:t>
      </w:r>
      <w:proofErr w:type="spellStart"/>
      <w:proofErr w:type="gramStart"/>
      <w:r>
        <w:rPr>
          <w:rFonts w:cs="Times New Roman"/>
          <w:szCs w:val="24"/>
        </w:rPr>
        <w:t>St.Peter</w:t>
      </w:r>
      <w:proofErr w:type="spellEnd"/>
      <w:proofErr w:type="gramEnd"/>
      <w:r>
        <w:rPr>
          <w:rFonts w:cs="Times New Roman"/>
          <w:szCs w:val="24"/>
        </w:rPr>
        <w:t xml:space="preserve"> le Willows, York. Ironmonger.</w:t>
      </w:r>
    </w:p>
    <w:p w14:paraId="5C2E9E64" w14:textId="77777777" w:rsidR="00F372A7" w:rsidRDefault="00F372A7" w:rsidP="00F372A7">
      <w:pPr>
        <w:pStyle w:val="NoSpacing"/>
        <w:rPr>
          <w:rFonts w:cs="Times New Roman"/>
          <w:szCs w:val="24"/>
        </w:rPr>
      </w:pPr>
    </w:p>
    <w:p w14:paraId="037F5AD1" w14:textId="77777777" w:rsidR="00F372A7" w:rsidRDefault="00F372A7" w:rsidP="00F372A7">
      <w:pPr>
        <w:pStyle w:val="NoSpacing"/>
        <w:rPr>
          <w:rFonts w:cs="Times New Roman"/>
          <w:szCs w:val="24"/>
        </w:rPr>
      </w:pPr>
    </w:p>
    <w:p w14:paraId="47CBBA66" w14:textId="77777777" w:rsidR="00F372A7" w:rsidRDefault="00F372A7" w:rsidP="00F372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1450-1</w:t>
      </w:r>
      <w:r>
        <w:rPr>
          <w:rFonts w:cs="Times New Roman"/>
          <w:szCs w:val="24"/>
        </w:rPr>
        <w:tab/>
        <w:t>He was fined for breaking the assize of ale.</w:t>
      </w:r>
    </w:p>
    <w:p w14:paraId="6DBAB6EA" w14:textId="77777777" w:rsidR="00F372A7" w:rsidRDefault="00F372A7" w:rsidP="00F372A7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(“Craftsmen and Industry </w:t>
      </w:r>
      <w:proofErr w:type="gramStart"/>
      <w:r>
        <w:rPr>
          <w:rFonts w:cs="Times New Roman"/>
          <w:szCs w:val="24"/>
        </w:rPr>
        <w:t>In</w:t>
      </w:r>
      <w:proofErr w:type="gramEnd"/>
      <w:r>
        <w:rPr>
          <w:rFonts w:cs="Times New Roman"/>
          <w:szCs w:val="24"/>
        </w:rPr>
        <w:t xml:space="preserve"> Late Medieval York” by Heather Crichton Swanson, a dissertation submitted for the degree of D.Phil., University of York, Department of History. December 1980 p.160)</w:t>
      </w:r>
    </w:p>
    <w:p w14:paraId="2F08235F" w14:textId="77777777" w:rsidR="00F372A7" w:rsidRDefault="00F372A7" w:rsidP="00F372A7">
      <w:pPr>
        <w:pStyle w:val="NoSpacing"/>
        <w:rPr>
          <w:rFonts w:cs="Times New Roman"/>
          <w:szCs w:val="24"/>
        </w:rPr>
      </w:pPr>
    </w:p>
    <w:p w14:paraId="6641D0CC" w14:textId="77777777" w:rsidR="00F372A7" w:rsidRDefault="00F372A7" w:rsidP="00F372A7">
      <w:pPr>
        <w:pStyle w:val="NoSpacing"/>
        <w:rPr>
          <w:rFonts w:cs="Times New Roman"/>
          <w:szCs w:val="24"/>
        </w:rPr>
      </w:pPr>
    </w:p>
    <w:p w14:paraId="05F4016C" w14:textId="77777777" w:rsidR="00F372A7" w:rsidRDefault="00F372A7" w:rsidP="00F372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February 2024</w:t>
      </w:r>
    </w:p>
    <w:p w14:paraId="08B1296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293B9" w14:textId="77777777" w:rsidR="00F372A7" w:rsidRDefault="00F372A7" w:rsidP="009139A6">
      <w:r>
        <w:separator/>
      </w:r>
    </w:p>
  </w:endnote>
  <w:endnote w:type="continuationSeparator" w:id="0">
    <w:p w14:paraId="25912448" w14:textId="77777777" w:rsidR="00F372A7" w:rsidRDefault="00F372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7C9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D6E1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72C3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530EB" w14:textId="77777777" w:rsidR="00F372A7" w:rsidRDefault="00F372A7" w:rsidP="009139A6">
      <w:r>
        <w:separator/>
      </w:r>
    </w:p>
  </w:footnote>
  <w:footnote w:type="continuationSeparator" w:id="0">
    <w:p w14:paraId="2936B090" w14:textId="77777777" w:rsidR="00F372A7" w:rsidRDefault="00F372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DEB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FABF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175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2A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372A7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98B53"/>
  <w15:chartTrackingRefBased/>
  <w15:docId w15:val="{7C852181-968A-463C-A67A-1BC14029D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2024-02-22T18:02:00Z</dcterms:created>
  <dcterms:modified xsi:type="dcterms:W3CDTF">2024-02-22T18:02:00Z</dcterms:modified>
</cp:coreProperties>
</file>