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5C9A7" w14:textId="77777777" w:rsidR="00C86AE6" w:rsidRDefault="00C86AE6" w:rsidP="00C86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PATNEY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1DD5EA61" w14:textId="77777777" w:rsidR="00C86AE6" w:rsidRDefault="00C86AE6" w:rsidP="00C86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328D557E" w14:textId="77777777" w:rsidR="00C86AE6" w:rsidRDefault="00C86AE6" w:rsidP="00C86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159CD6" w14:textId="77777777" w:rsidR="00C86AE6" w:rsidRDefault="00C86AE6" w:rsidP="00C86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EA452" w14:textId="77777777" w:rsidR="00C86AE6" w:rsidRDefault="00C86AE6" w:rsidP="00C86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Jan.1401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p.82)</w:t>
      </w:r>
    </w:p>
    <w:p w14:paraId="5B62AAE4" w14:textId="77777777" w:rsidR="00C86AE6" w:rsidRDefault="00C86AE6" w:rsidP="00C86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2C325" w14:textId="77777777" w:rsidR="00C86AE6" w:rsidRDefault="00C86AE6" w:rsidP="00C86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545DF" w14:textId="77777777" w:rsidR="00C86AE6" w:rsidRDefault="00C86AE6" w:rsidP="00C86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3DB87E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6D9BA" w14:textId="77777777" w:rsidR="00C86AE6" w:rsidRDefault="00C86AE6" w:rsidP="009139A6">
      <w:r>
        <w:separator/>
      </w:r>
    </w:p>
  </w:endnote>
  <w:endnote w:type="continuationSeparator" w:id="0">
    <w:p w14:paraId="10D205B4" w14:textId="77777777" w:rsidR="00C86AE6" w:rsidRDefault="00C86A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A49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75B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6F8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7D3A0" w14:textId="77777777" w:rsidR="00C86AE6" w:rsidRDefault="00C86AE6" w:rsidP="009139A6">
      <w:r>
        <w:separator/>
      </w:r>
    </w:p>
  </w:footnote>
  <w:footnote w:type="continuationSeparator" w:id="0">
    <w:p w14:paraId="2EF72A9F" w14:textId="77777777" w:rsidR="00C86AE6" w:rsidRDefault="00C86A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9F6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96E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C1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AE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6AE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BA6B2"/>
  <w15:chartTrackingRefBased/>
  <w15:docId w15:val="{FB8FD845-78BF-460E-952D-FEEEEB80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2021-04-19T13:17:00Z</dcterms:created>
  <dcterms:modified xsi:type="dcterms:W3CDTF">2021-04-19T13:17:00Z</dcterms:modified>
</cp:coreProperties>
</file>