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DD" w:rsidRPr="00E77870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PATERYK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Tiler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62DD" w:rsidRDefault="007B62DD" w:rsidP="007B62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2DD" w:rsidRDefault="007B62DD" w:rsidP="00564E3C">
      <w:pPr>
        <w:spacing w:after="0" w:line="240" w:lineRule="auto"/>
      </w:pPr>
      <w:r>
        <w:separator/>
      </w:r>
    </w:p>
  </w:endnote>
  <w:endnote w:type="continuationSeparator" w:id="0">
    <w:p w:rsidR="007B62DD" w:rsidRDefault="007B62D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62DD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2DD" w:rsidRDefault="007B62DD" w:rsidP="00564E3C">
      <w:pPr>
        <w:spacing w:after="0" w:line="240" w:lineRule="auto"/>
      </w:pPr>
      <w:r>
        <w:separator/>
      </w:r>
    </w:p>
  </w:footnote>
  <w:footnote w:type="continuationSeparator" w:id="0">
    <w:p w:rsidR="007B62DD" w:rsidRDefault="007B62D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DD"/>
    <w:rsid w:val="00372DC6"/>
    <w:rsid w:val="00564E3C"/>
    <w:rsid w:val="0064591D"/>
    <w:rsid w:val="007B62D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6046A1-601B-4E84-8C3F-71CCB35B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2016-02-09T21:36:00Z</dcterms:created>
  <dcterms:modified xsi:type="dcterms:W3CDTF">2016-02-09T21:36:00Z</dcterms:modified>
</cp:coreProperties>
</file>