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PATERYK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Oct.1478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Wryght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weaver(q.v.), brought a plaint of debt against him</w:t>
      </w: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at York Sheriffs’ Court.</w:t>
      </w: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p.11)</w:t>
      </w: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CBF" w:rsidRDefault="00FF7CBF" w:rsidP="00FF7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2018</w:t>
      </w:r>
    </w:p>
    <w:p w:rsidR="006B2F86" w:rsidRPr="00E71FC3" w:rsidRDefault="00FF7C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CBF" w:rsidRDefault="00FF7CBF" w:rsidP="00E71FC3">
      <w:pPr>
        <w:spacing w:after="0" w:line="240" w:lineRule="auto"/>
      </w:pPr>
      <w:r>
        <w:separator/>
      </w:r>
    </w:p>
  </w:endnote>
  <w:endnote w:type="continuationSeparator" w:id="0">
    <w:p w:rsidR="00FF7CBF" w:rsidRDefault="00FF7C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CBF" w:rsidRDefault="00FF7CBF" w:rsidP="00E71FC3">
      <w:pPr>
        <w:spacing w:after="0" w:line="240" w:lineRule="auto"/>
      </w:pPr>
      <w:r>
        <w:separator/>
      </w:r>
    </w:p>
  </w:footnote>
  <w:footnote w:type="continuationSeparator" w:id="0">
    <w:p w:rsidR="00FF7CBF" w:rsidRDefault="00FF7C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B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66E38-7D5C-44C4-B292-54959781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7CB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2018-01-19T22:32:00Z</dcterms:created>
  <dcterms:modified xsi:type="dcterms:W3CDTF">2018-01-19T22:33:00Z</dcterms:modified>
</cp:coreProperties>
</file>