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3DFC0" w14:textId="77777777" w:rsidR="00581B11" w:rsidRDefault="00581B11" w:rsidP="00581B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PATERNOSTER (alias PARKER)</w:t>
      </w:r>
      <w:r>
        <w:rPr>
          <w:rFonts w:ascii="Times New Roman" w:hAnsi="Times New Roman" w:cs="Times New Roman"/>
        </w:rPr>
        <w:t xml:space="preserve">       (fl.1484)</w:t>
      </w:r>
    </w:p>
    <w:p w14:paraId="30FBA909" w14:textId="77777777" w:rsidR="00581B11" w:rsidRDefault="00581B11" w:rsidP="00581B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Woodhouse, Leicestershire. Slater and tiler.</w:t>
      </w:r>
    </w:p>
    <w:p w14:paraId="41908168" w14:textId="77777777" w:rsidR="00581B11" w:rsidRDefault="00581B11" w:rsidP="00581B11">
      <w:pPr>
        <w:rPr>
          <w:rFonts w:ascii="Times New Roman" w:hAnsi="Times New Roman" w:cs="Times New Roman"/>
        </w:rPr>
      </w:pPr>
    </w:p>
    <w:p w14:paraId="5FC14307" w14:textId="77777777" w:rsidR="00581B11" w:rsidRDefault="00581B11" w:rsidP="00581B11">
      <w:pPr>
        <w:rPr>
          <w:rFonts w:ascii="Times New Roman" w:hAnsi="Times New Roman" w:cs="Times New Roman"/>
        </w:rPr>
      </w:pPr>
    </w:p>
    <w:p w14:paraId="143551FE" w14:textId="77777777" w:rsidR="00581B11" w:rsidRDefault="00581B11" w:rsidP="00581B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Turpyn</w:t>
      </w:r>
      <w:proofErr w:type="spellEnd"/>
      <w:r>
        <w:rPr>
          <w:rFonts w:ascii="Times New Roman" w:hAnsi="Times New Roman" w:cs="Times New Roman"/>
        </w:rPr>
        <w:t>(q.v.) brought a plaint of debt against him, Robert Dalton</w:t>
      </w:r>
    </w:p>
    <w:p w14:paraId="5C9726B5" w14:textId="77777777" w:rsidR="00581B11" w:rsidRDefault="00581B11" w:rsidP="00581B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Woodhouse(q.v.) and Henry Asser of Woodhouse(q.v.).</w:t>
      </w:r>
    </w:p>
    <w:p w14:paraId="2DB4D8C1" w14:textId="77777777" w:rsidR="00581B11" w:rsidRDefault="00581B11" w:rsidP="00581B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DEC2647" w14:textId="77777777" w:rsidR="00581B11" w:rsidRDefault="00581B11" w:rsidP="00581B11">
      <w:pPr>
        <w:rPr>
          <w:rFonts w:ascii="Times New Roman" w:hAnsi="Times New Roman" w:cs="Times New Roman"/>
        </w:rPr>
      </w:pPr>
    </w:p>
    <w:p w14:paraId="3785342E" w14:textId="77777777" w:rsidR="00581B11" w:rsidRDefault="00581B11" w:rsidP="00581B11">
      <w:pPr>
        <w:rPr>
          <w:rFonts w:ascii="Times New Roman" w:hAnsi="Times New Roman" w:cs="Times New Roman"/>
        </w:rPr>
      </w:pPr>
    </w:p>
    <w:p w14:paraId="0C2FA002" w14:textId="77777777" w:rsidR="00581B11" w:rsidRDefault="00581B11" w:rsidP="00581B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February 2019</w:t>
      </w:r>
    </w:p>
    <w:p w14:paraId="19CECB30" w14:textId="77777777" w:rsidR="006B2F86" w:rsidRPr="00E71FC3" w:rsidRDefault="00581B1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B5546E" w14:textId="77777777" w:rsidR="00581B11" w:rsidRDefault="00581B11" w:rsidP="00E71FC3">
      <w:r>
        <w:separator/>
      </w:r>
    </w:p>
  </w:endnote>
  <w:endnote w:type="continuationSeparator" w:id="0">
    <w:p w14:paraId="6E10658E" w14:textId="77777777" w:rsidR="00581B11" w:rsidRDefault="00581B1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73D0E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55C0B0" w14:textId="77777777" w:rsidR="00581B11" w:rsidRDefault="00581B11" w:rsidP="00E71FC3">
      <w:r>
        <w:separator/>
      </w:r>
    </w:p>
  </w:footnote>
  <w:footnote w:type="continuationSeparator" w:id="0">
    <w:p w14:paraId="6F4AD79D" w14:textId="77777777" w:rsidR="00581B11" w:rsidRDefault="00581B1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11"/>
    <w:rsid w:val="001A7C09"/>
    <w:rsid w:val="00577BD5"/>
    <w:rsid w:val="00581B11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3BCC0"/>
  <w15:chartTrackingRefBased/>
  <w15:docId w15:val="{66AC43C0-79F8-4AC5-BAA5-3E65A3894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1B1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81B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2019-03-05T21:22:00Z</dcterms:created>
  <dcterms:modified xsi:type="dcterms:W3CDTF">2019-03-05T21:23:00Z</dcterms:modified>
</cp:coreProperties>
</file>